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6A" w:rsidRPr="00330E96" w:rsidRDefault="00576D6A" w:rsidP="00F13209">
      <w:pPr>
        <w:jc w:val="center"/>
        <w:rPr>
          <w:rFonts w:ascii="Kristen ITC" w:hAnsi="Kristen ITC"/>
          <w:b/>
          <w:sz w:val="56"/>
          <w:szCs w:val="56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http://www.invernessprimary.org/ResourceTeacher/McLeod/images/School_Clip_Art_151.gif" style="position:absolute;left:0;text-align:left;margin-left:472.9pt;margin-top:-33.45pt;width:74.4pt;height:93.45pt;z-index:251541504;visibility:visible">
            <v:imagedata r:id="rId7" o:title=""/>
          </v:shape>
        </w:pict>
      </w:r>
      <w:r>
        <w:rPr>
          <w:rFonts w:ascii="Kristen ITC" w:hAnsi="Kristen ITC"/>
          <w:b/>
          <w:sz w:val="56"/>
          <w:szCs w:val="56"/>
        </w:rPr>
        <w:t>Hyndland Secondary</w:t>
      </w:r>
    </w:p>
    <w:p w:rsidR="00576D6A" w:rsidRPr="00330E96" w:rsidRDefault="00576D6A" w:rsidP="00F13209">
      <w:pPr>
        <w:jc w:val="center"/>
        <w:rPr>
          <w:rFonts w:ascii="Kristen ITC" w:hAnsi="Kristen ITC"/>
          <w:b/>
          <w:sz w:val="48"/>
          <w:szCs w:val="48"/>
        </w:rPr>
      </w:pPr>
      <w:r>
        <w:rPr>
          <w:noProof/>
          <w:lang w:eastAsia="en-GB"/>
        </w:rPr>
        <w:pict>
          <v:shape id="Picture 6" o:spid="_x0000_s1027" type="#_x0000_t75" alt="http://www.freecraftunlimited.com/clipart/school/boy-apple.gif" style="position:absolute;left:0;text-align:left;margin-left:-14.35pt;margin-top:36.45pt;width:91.4pt;height:146.55pt;z-index:251543552;visibility:visible">
            <v:imagedata r:id="rId8" o:title=""/>
          </v:shape>
        </w:pict>
      </w:r>
      <w:r w:rsidRPr="00330E96">
        <w:rPr>
          <w:rFonts w:ascii="Kristen ITC" w:hAnsi="Kristen ITC"/>
          <w:b/>
          <w:sz w:val="48"/>
          <w:szCs w:val="48"/>
        </w:rPr>
        <w:t>Modern Languages Department</w:t>
      </w:r>
    </w:p>
    <w:p w:rsidR="00576D6A" w:rsidRDefault="00576D6A" w:rsidP="00F13209">
      <w:pPr>
        <w:jc w:val="center"/>
        <w:rPr>
          <w:rFonts w:ascii="Kristen ITC" w:hAnsi="Kristen ITC"/>
          <w:b/>
          <w:sz w:val="48"/>
          <w:szCs w:val="48"/>
        </w:rPr>
      </w:pPr>
    </w:p>
    <w:p w:rsidR="00576D6A" w:rsidRPr="00330E96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 w:rsidRPr="00330E96">
        <w:rPr>
          <w:rFonts w:ascii="Kristen ITC" w:hAnsi="Kristen ITC"/>
          <w:b/>
          <w:sz w:val="40"/>
          <w:szCs w:val="40"/>
        </w:rPr>
        <w:t>S1 French</w:t>
      </w:r>
    </w:p>
    <w:p w:rsidR="00576D6A" w:rsidRPr="00330E96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 w:rsidRPr="00330E96">
        <w:rPr>
          <w:rFonts w:ascii="Kristen ITC" w:hAnsi="Kristen ITC"/>
          <w:b/>
          <w:sz w:val="40"/>
          <w:szCs w:val="40"/>
        </w:rPr>
        <w:t>Module 1</w:t>
      </w:r>
    </w:p>
    <w:p w:rsidR="00576D6A" w:rsidRPr="00330E96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 w:rsidRPr="00330E96">
        <w:rPr>
          <w:rFonts w:ascii="Kristen ITC" w:hAnsi="Kristen ITC"/>
          <w:b/>
          <w:sz w:val="40"/>
          <w:szCs w:val="40"/>
        </w:rPr>
        <w:t>Au collège</w:t>
      </w:r>
    </w:p>
    <w:p w:rsidR="00576D6A" w:rsidRPr="003012DD" w:rsidRDefault="00576D6A" w:rsidP="00F13209">
      <w:pPr>
        <w:jc w:val="center"/>
        <w:rPr>
          <w:b/>
          <w:sz w:val="48"/>
          <w:szCs w:val="48"/>
        </w:rPr>
      </w:pPr>
      <w:r>
        <w:rPr>
          <w:noProof/>
          <w:lang w:eastAsia="en-GB"/>
        </w:rPr>
        <w:pict>
          <v:shape id="Picture 2" o:spid="_x0000_s1028" type="#_x0000_t75" alt="http://lnx.ginevra2000.it/Disney/color1/colorgoof1.gif" style="position:absolute;left:0;text-align:left;margin-left:150.95pt;margin-top:26.4pt;width:216.05pt;height:297.35pt;z-index:251539456;visibility:visible">
            <v:imagedata r:id="rId9" o:title=""/>
          </v:shape>
        </w:pict>
      </w: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Default="00576D6A" w:rsidP="00F13209">
      <w:pPr>
        <w:jc w:val="center"/>
        <w:rPr>
          <w:b/>
          <w:sz w:val="48"/>
          <w:szCs w:val="48"/>
        </w:rPr>
      </w:pPr>
    </w:p>
    <w:p w:rsidR="00576D6A" w:rsidRPr="00330E96" w:rsidRDefault="00576D6A" w:rsidP="00F13209">
      <w:pPr>
        <w:jc w:val="center"/>
        <w:rPr>
          <w:rFonts w:ascii="Comic Sans MS" w:hAnsi="Comic Sans MS"/>
          <w:b/>
          <w:sz w:val="36"/>
          <w:szCs w:val="36"/>
        </w:rPr>
      </w:pPr>
      <w:r w:rsidRPr="00330E96">
        <w:rPr>
          <w:rFonts w:ascii="Comic Sans MS" w:hAnsi="Comic Sans MS"/>
          <w:b/>
          <w:sz w:val="36"/>
          <w:szCs w:val="36"/>
        </w:rPr>
        <w:t>Name.......................................................</w:t>
      </w:r>
    </w:p>
    <w:p w:rsidR="00576D6A" w:rsidRPr="00330E96" w:rsidRDefault="00576D6A" w:rsidP="00F1320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noProof/>
          <w:lang w:eastAsia="en-GB"/>
        </w:rPr>
        <w:pict>
          <v:shape id="Picture 5" o:spid="_x0000_s1029" type="#_x0000_t75" alt="http://www.clipartguide.com/_named_clipart_images/0511-0907-1419-5646_Boy_and_Girl_Going_to_School_clipart_image.jpg" style="position:absolute;left:0;text-align:left;margin-left:387.45pt;margin-top:30.75pt;width:111.35pt;height:104.95pt;z-index:251542528;visibility:visible">
            <v:imagedata r:id="rId10" o:title=""/>
          </v:shape>
        </w:pict>
      </w:r>
      <w:r>
        <w:rPr>
          <w:noProof/>
          <w:lang w:eastAsia="en-GB"/>
        </w:rPr>
        <w:pict>
          <v:shape id="Picture 3" o:spid="_x0000_s1030" type="#_x0000_t75" alt="http://3.bp.blogspot.com/_S6ymqaNTxVk/TLoIHruZFKI/AAAAAAAAABg/azVVVR4aeQ8/s1600/hug-club-clip-art-209.jpg" style="position:absolute;left:0;text-align:left;margin-left:-31.1pt;margin-top:31.8pt;width:182.05pt;height:103.15pt;z-index:251540480;visibility:visible">
            <v:imagedata r:id="rId11" o:title=""/>
          </v:shape>
        </w:pict>
      </w:r>
      <w:r w:rsidRPr="00330E96">
        <w:rPr>
          <w:rFonts w:ascii="Comic Sans MS" w:hAnsi="Comic Sans MS"/>
          <w:b/>
          <w:sz w:val="36"/>
          <w:szCs w:val="36"/>
        </w:rPr>
        <w:t>Class..............</w:t>
      </w:r>
    </w:p>
    <w:p w:rsidR="00576D6A" w:rsidRDefault="00576D6A" w:rsidP="00F13209">
      <w:pPr>
        <w:jc w:val="center"/>
        <w:rPr>
          <w:b/>
          <w:sz w:val="28"/>
          <w:szCs w:val="28"/>
        </w:rPr>
      </w:pPr>
    </w:p>
    <w:p w:rsidR="00576D6A" w:rsidRDefault="00576D6A" w:rsidP="00F13209">
      <w:pPr>
        <w:jc w:val="center"/>
        <w:rPr>
          <w:b/>
          <w:sz w:val="28"/>
          <w:szCs w:val="28"/>
        </w:rPr>
      </w:pPr>
    </w:p>
    <w:p w:rsidR="00576D6A" w:rsidRPr="00040A32" w:rsidRDefault="00576D6A" w:rsidP="00F13209">
      <w:pPr>
        <w:jc w:val="center"/>
        <w:rPr>
          <w:rFonts w:ascii="Kristen ITC" w:hAnsi="Kristen ITC"/>
          <w:b/>
          <w:sz w:val="48"/>
          <w:szCs w:val="48"/>
        </w:rPr>
      </w:pPr>
      <w:r>
        <w:rPr>
          <w:noProof/>
          <w:lang w:eastAsia="en-GB"/>
        </w:rPr>
        <w:pict>
          <v:shape id="Picture 11" o:spid="_x0000_s1031" type="#_x0000_t75" alt="http://www.clipartguide.com/_named_clipart_images/0511-0907-1419-5646_Boy_and_Girl_Going_to_School_clipart_image.jpg" style="position:absolute;left:0;text-align:left;margin-left:435.6pt;margin-top:-27.15pt;width:112pt;height:105pt;z-index:251548672;visibility:visible">
            <v:imagedata r:id="rId10" o:title=""/>
          </v:shape>
        </w:pict>
      </w:r>
      <w:r w:rsidRPr="00040A32">
        <w:rPr>
          <w:rFonts w:ascii="Kristen ITC" w:hAnsi="Kristen ITC"/>
          <w:b/>
          <w:sz w:val="48"/>
          <w:szCs w:val="48"/>
        </w:rPr>
        <w:t>Au collège</w:t>
      </w:r>
    </w:p>
    <w:p w:rsidR="00576D6A" w:rsidRPr="00FC5AD1" w:rsidRDefault="00576D6A" w:rsidP="00F13209">
      <w:pPr>
        <w:jc w:val="center"/>
        <w:rPr>
          <w:rFonts w:ascii="Comic Sans MS" w:hAnsi="Comic Sans MS"/>
          <w:b/>
          <w:sz w:val="28"/>
          <w:szCs w:val="28"/>
        </w:rPr>
      </w:pPr>
    </w:p>
    <w:p w:rsidR="00576D6A" w:rsidRPr="00D21854" w:rsidRDefault="00576D6A" w:rsidP="00F13209">
      <w:pPr>
        <w:rPr>
          <w:rFonts w:ascii="Kristen ITC" w:hAnsi="Kristen ITC"/>
          <w:b/>
          <w:sz w:val="36"/>
          <w:szCs w:val="36"/>
        </w:rPr>
      </w:pPr>
      <w:r w:rsidRPr="00D21854">
        <w:rPr>
          <w:rFonts w:ascii="Kristen ITC" w:hAnsi="Kristen ITC"/>
          <w:b/>
          <w:sz w:val="36"/>
          <w:szCs w:val="36"/>
        </w:rPr>
        <w:t>Topics I will cover</w:t>
      </w:r>
      <w:r w:rsidRPr="00D21854">
        <w:rPr>
          <w:rFonts w:ascii="Kristen ITC" w:hAnsi="Kristen ITC"/>
          <w:b/>
          <w:sz w:val="36"/>
          <w:szCs w:val="36"/>
        </w:rPr>
        <w:tab/>
      </w:r>
      <w:r w:rsidRPr="00D21854">
        <w:rPr>
          <w:rFonts w:ascii="Kristen ITC" w:hAnsi="Kristen ITC"/>
          <w:b/>
          <w:sz w:val="36"/>
          <w:szCs w:val="36"/>
        </w:rPr>
        <w:tab/>
      </w:r>
      <w:r w:rsidRPr="00D21854">
        <w:rPr>
          <w:rFonts w:ascii="Kristen ITC" w:hAnsi="Kristen ITC"/>
          <w:b/>
          <w:sz w:val="36"/>
          <w:szCs w:val="36"/>
        </w:rPr>
        <w:tab/>
        <w:t>Grammar I should learn</w:t>
      </w:r>
      <w:r>
        <w:rPr>
          <w:rFonts w:ascii="Kristen ITC" w:hAnsi="Kristen ITC"/>
          <w:b/>
          <w:sz w:val="36"/>
          <w:szCs w:val="36"/>
        </w:rPr>
        <w:t>:</w:t>
      </w:r>
    </w:p>
    <w:p w:rsidR="00576D6A" w:rsidRPr="00FC5AD1" w:rsidRDefault="00576D6A" w:rsidP="00F13209">
      <w:pPr>
        <w:rPr>
          <w:rFonts w:ascii="Comic Sans MS" w:hAnsi="Comic Sans MS"/>
          <w:b/>
          <w:sz w:val="28"/>
          <w:szCs w:val="28"/>
        </w:rPr>
      </w:pP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10" o:spid="_x0000_s1032" type="#_x0000_t75" alt="http://www.clipproject.info/Cliparts_Free/Schule_Free/Clipart-Cartoon-Design-15.gif" style="position:absolute;margin-left:17.15pt;margin-top:23.3pt;width:121.25pt;height:123.8pt;z-index:251547648;visibility:visible">
            <v:imagedata r:id="rId12" o:title=""/>
          </v:shape>
        </w:pict>
      </w:r>
      <w:r w:rsidRPr="00FC5AD1">
        <w:rPr>
          <w:rFonts w:ascii="Comic Sans MS" w:hAnsi="Comic Sans MS"/>
          <w:b/>
          <w:sz w:val="28"/>
          <w:szCs w:val="28"/>
        </w:rPr>
        <w:t>1.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Classroom language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  <w:t xml:space="preserve">Nouns: </w:t>
      </w:r>
      <w:r w:rsidRPr="00FC5AD1">
        <w:rPr>
          <w:rFonts w:ascii="Comic Sans MS" w:hAnsi="Comic Sans MS"/>
          <w:b/>
          <w:sz w:val="28"/>
          <w:szCs w:val="28"/>
        </w:rPr>
        <w:tab/>
        <w:t>masc</w:t>
      </w:r>
      <w:r>
        <w:rPr>
          <w:rFonts w:ascii="Comic Sans MS" w:hAnsi="Comic Sans MS"/>
          <w:b/>
          <w:sz w:val="28"/>
          <w:szCs w:val="28"/>
        </w:rPr>
        <w:t>uline</w:t>
      </w:r>
      <w:r w:rsidRPr="00FC5AD1">
        <w:rPr>
          <w:rFonts w:ascii="Comic Sans MS" w:hAnsi="Comic Sans MS"/>
          <w:b/>
          <w:sz w:val="28"/>
          <w:szCs w:val="28"/>
        </w:rPr>
        <w:t xml:space="preserve"> and fem</w:t>
      </w:r>
      <w:r>
        <w:rPr>
          <w:rFonts w:ascii="Comic Sans MS" w:hAnsi="Comic Sans MS"/>
          <w:b/>
          <w:sz w:val="28"/>
          <w:szCs w:val="28"/>
        </w:rPr>
        <w:t>inine</w:t>
      </w:r>
      <w:r w:rsidRPr="00FC5AD1">
        <w:rPr>
          <w:rFonts w:ascii="Comic Sans MS" w:hAnsi="Comic Sans MS"/>
          <w:b/>
          <w:sz w:val="28"/>
          <w:szCs w:val="28"/>
        </w:rPr>
        <w:t>.</w:t>
      </w:r>
    </w:p>
    <w:p w:rsidR="00576D6A" w:rsidRPr="00FC5AD1" w:rsidRDefault="00576D6A" w:rsidP="00F13209">
      <w:pPr>
        <w:spacing w:line="240" w:lineRule="auto"/>
        <w:ind w:left="4320" w:firstLine="720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>‘a’ and ‘the’</w:t>
      </w:r>
    </w:p>
    <w:p w:rsidR="00576D6A" w:rsidRPr="00FC5AD1" w:rsidRDefault="00576D6A" w:rsidP="00F13209">
      <w:pPr>
        <w:spacing w:line="240" w:lineRule="auto"/>
        <w:ind w:left="4320" w:firstLine="720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Adjectives:   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position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FC5AD1">
        <w:rPr>
          <w:rFonts w:ascii="Comic Sans MS" w:hAnsi="Comic Sans MS"/>
          <w:b/>
          <w:sz w:val="28"/>
          <w:szCs w:val="28"/>
        </w:rPr>
        <w:t>agreement</w:t>
      </w:r>
    </w:p>
    <w:p w:rsidR="00576D6A" w:rsidRPr="00FC5AD1" w:rsidRDefault="00576D6A" w:rsidP="00F13209">
      <w:pPr>
        <w:spacing w:line="240" w:lineRule="auto"/>
        <w:ind w:left="4320" w:firstLine="720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Verbs:  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avoir (to have)</w:t>
      </w:r>
    </w:p>
    <w:p w:rsidR="00576D6A" w:rsidRPr="00FC5AD1" w:rsidRDefault="00576D6A" w:rsidP="00F13209">
      <w:pPr>
        <w:spacing w:line="240" w:lineRule="auto"/>
        <w:ind w:left="4320" w:firstLine="720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9" o:spid="_x0000_s1033" type="#_x0000_t75" alt="http://2.bp.blogspot.com/_ue2_vDGeEV8/TTDVBjlrP_I/AAAAAAAAFgE/2JQypJWn02Q/s1600/elementary%2525252525252Bclipart.jpg" style="position:absolute;left:0;text-align:left;margin-left:446.6pt;margin-top:19.7pt;width:101pt;height:120pt;z-index:251546624;visibility:visible">
            <v:imagedata r:id="rId13" o:title=""/>
          </v:shape>
        </w:pict>
      </w:r>
      <w:r w:rsidRPr="00FC5AD1">
        <w:rPr>
          <w:rFonts w:ascii="Comic Sans MS" w:hAnsi="Comic Sans MS"/>
          <w:b/>
          <w:sz w:val="28"/>
          <w:szCs w:val="28"/>
        </w:rPr>
        <w:t xml:space="preserve">Negatives:   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ne....pas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>2.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 xml:space="preserve"> Subjects and opinions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  <w:t>‘my’ masc, fem and plural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Verbs:  être (to be)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  <w:t xml:space="preserve"> faire (to do)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3. 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Time and timetables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583FD6">
        <w:rPr>
          <w:rFonts w:ascii="Comic Sans MS" w:hAnsi="Comic Sans MS"/>
          <w:b/>
          <w:sz w:val="28"/>
          <w:szCs w:val="28"/>
        </w:rPr>
        <w:t>Telling the time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4. 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Daily routine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  <w:t>Verbs:</w:t>
      </w:r>
      <w:r w:rsidRPr="00FC5AD1">
        <w:rPr>
          <w:rFonts w:ascii="Comic Sans MS" w:hAnsi="Comic Sans MS"/>
          <w:b/>
          <w:sz w:val="28"/>
          <w:szCs w:val="28"/>
        </w:rPr>
        <w:tab/>
        <w:t>using a dictionary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changing verb endings</w:t>
      </w:r>
    </w:p>
    <w:p w:rsidR="00576D6A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using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 xml:space="preserve">   je   </w:t>
      </w:r>
      <w:r w:rsidRPr="00FC5AD1">
        <w:rPr>
          <w:rFonts w:ascii="Comic Sans MS" w:hAnsi="Comic Sans MS"/>
          <w:b/>
          <w:i/>
          <w:sz w:val="28"/>
          <w:szCs w:val="28"/>
        </w:rPr>
        <w:t>I</w:t>
      </w:r>
      <w:r>
        <w:rPr>
          <w:rFonts w:ascii="Comic Sans MS" w:hAnsi="Comic Sans MS"/>
          <w:b/>
          <w:i/>
          <w:sz w:val="28"/>
          <w:szCs w:val="28"/>
        </w:rPr>
        <w:t>,</w:t>
      </w:r>
      <w:r w:rsidRPr="00FC5AD1">
        <w:rPr>
          <w:rFonts w:ascii="Comic Sans MS" w:hAnsi="Comic Sans MS"/>
          <w:b/>
          <w:i/>
          <w:sz w:val="28"/>
          <w:szCs w:val="28"/>
        </w:rPr>
        <w:t xml:space="preserve"> </w:t>
      </w:r>
      <w:r w:rsidRPr="00FC5AD1">
        <w:rPr>
          <w:rFonts w:ascii="Comic Sans MS" w:hAnsi="Comic Sans MS"/>
          <w:b/>
          <w:sz w:val="28"/>
          <w:szCs w:val="28"/>
        </w:rPr>
        <w:t xml:space="preserve"> il  </w:t>
      </w:r>
      <w:r w:rsidRPr="00FC5AD1">
        <w:rPr>
          <w:rFonts w:ascii="Comic Sans MS" w:hAnsi="Comic Sans MS"/>
          <w:b/>
          <w:i/>
          <w:sz w:val="28"/>
          <w:szCs w:val="28"/>
        </w:rPr>
        <w:t>he</w:t>
      </w:r>
      <w:r>
        <w:rPr>
          <w:rFonts w:ascii="Comic Sans MS" w:hAnsi="Comic Sans MS"/>
          <w:b/>
          <w:sz w:val="28"/>
          <w:szCs w:val="28"/>
        </w:rPr>
        <w:t>,</w:t>
      </w:r>
      <w:r w:rsidRPr="00FC5AD1">
        <w:rPr>
          <w:rFonts w:ascii="Comic Sans MS" w:hAnsi="Comic Sans MS"/>
          <w:b/>
          <w:sz w:val="28"/>
          <w:szCs w:val="28"/>
        </w:rPr>
        <w:t xml:space="preserve"> </w:t>
      </w:r>
    </w:p>
    <w:p w:rsidR="00576D6A" w:rsidRPr="00FC5AD1" w:rsidRDefault="00576D6A" w:rsidP="00F13209">
      <w:pPr>
        <w:spacing w:line="240" w:lineRule="auto"/>
        <w:ind w:left="5760" w:firstLine="720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 elle </w:t>
      </w:r>
      <w:r w:rsidRPr="00FC5AD1">
        <w:rPr>
          <w:rFonts w:ascii="Comic Sans MS" w:hAnsi="Comic Sans MS"/>
          <w:b/>
          <w:i/>
          <w:sz w:val="28"/>
          <w:szCs w:val="28"/>
        </w:rPr>
        <w:t>she</w:t>
      </w:r>
      <w:r>
        <w:rPr>
          <w:rFonts w:ascii="Comic Sans MS" w:hAnsi="Comic Sans MS"/>
          <w:b/>
          <w:i/>
          <w:sz w:val="28"/>
          <w:szCs w:val="28"/>
        </w:rPr>
        <w:t xml:space="preserve">, </w:t>
      </w:r>
      <w:r w:rsidRPr="00FC5AD1">
        <w:rPr>
          <w:rFonts w:ascii="Comic Sans MS" w:hAnsi="Comic Sans MS"/>
          <w:b/>
          <w:sz w:val="28"/>
          <w:szCs w:val="28"/>
        </w:rPr>
        <w:t xml:space="preserve">on </w:t>
      </w:r>
      <w:r w:rsidRPr="00FC5AD1">
        <w:rPr>
          <w:rFonts w:ascii="Comic Sans MS" w:hAnsi="Comic Sans MS"/>
          <w:b/>
          <w:i/>
          <w:sz w:val="28"/>
          <w:szCs w:val="28"/>
        </w:rPr>
        <w:t>we</w:t>
      </w:r>
      <w:r>
        <w:rPr>
          <w:rFonts w:ascii="Comic Sans MS" w:hAnsi="Comic Sans MS"/>
          <w:b/>
          <w:i/>
          <w:sz w:val="28"/>
          <w:szCs w:val="28"/>
        </w:rPr>
        <w:t>,</w:t>
      </w:r>
    </w:p>
    <w:p w:rsidR="00576D6A" w:rsidRPr="00FC5AD1" w:rsidRDefault="00576D6A" w:rsidP="00F13209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Expanding sentences</w:t>
      </w:r>
    </w:p>
    <w:p w:rsidR="00576D6A" w:rsidRPr="00583FD6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 w:rsidRPr="00FC5AD1">
        <w:rPr>
          <w:rFonts w:ascii="Comic Sans MS" w:hAnsi="Comic Sans MS"/>
          <w:b/>
          <w:sz w:val="28"/>
          <w:szCs w:val="28"/>
        </w:rPr>
        <w:t xml:space="preserve">5. </w:t>
      </w:r>
      <w:r>
        <w:rPr>
          <w:rFonts w:ascii="Comic Sans MS" w:hAnsi="Comic Sans MS"/>
          <w:b/>
          <w:sz w:val="28"/>
          <w:szCs w:val="28"/>
        </w:rPr>
        <w:tab/>
      </w:r>
      <w:r w:rsidRPr="00FC5AD1">
        <w:rPr>
          <w:rFonts w:ascii="Comic Sans MS" w:hAnsi="Comic Sans MS"/>
          <w:b/>
          <w:sz w:val="28"/>
          <w:szCs w:val="28"/>
        </w:rPr>
        <w:t>Schools in other countries</w:t>
      </w:r>
      <w:r>
        <w:rPr>
          <w:rFonts w:ascii="Comic Sans MS" w:hAnsi="Comic Sans MS"/>
          <w:b/>
          <w:sz w:val="28"/>
          <w:szCs w:val="28"/>
        </w:rPr>
        <w:t>:</w:t>
      </w:r>
      <w:r w:rsidRPr="00FC5AD1">
        <w:rPr>
          <w:rFonts w:ascii="Comic Sans MS" w:hAnsi="Comic Sans MS"/>
          <w:b/>
          <w:sz w:val="28"/>
          <w:szCs w:val="28"/>
        </w:rPr>
        <w:tab/>
      </w:r>
      <w:r w:rsidRPr="00583FD6">
        <w:rPr>
          <w:rFonts w:ascii="Comic Sans MS" w:hAnsi="Comic Sans MS"/>
          <w:b/>
          <w:sz w:val="28"/>
          <w:szCs w:val="28"/>
        </w:rPr>
        <w:t>Pupil research on differences</w:t>
      </w:r>
    </w:p>
    <w:p w:rsidR="00576D6A" w:rsidRPr="00583FD6" w:rsidRDefault="00576D6A" w:rsidP="00F13209">
      <w:pPr>
        <w:spacing w:line="240" w:lineRule="auto"/>
        <w:ind w:left="504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7" o:spid="_x0000_s1034" type="#_x0000_t75" alt="http://www.ace-clipart.com/clipart/school_clipart/colorpens.gif" style="position:absolute;left:0;text-align:left;margin-left:-17.05pt;margin-top:13.55pt;width:214.75pt;height:185.35pt;z-index:251544576;visibility:visible">
            <v:imagedata r:id="rId14" o:title=""/>
          </v:shape>
        </w:pict>
      </w:r>
      <w:r w:rsidRPr="00583FD6">
        <w:rPr>
          <w:rFonts w:ascii="Comic Sans MS" w:hAnsi="Comic Sans MS"/>
          <w:b/>
          <w:sz w:val="28"/>
          <w:szCs w:val="28"/>
        </w:rPr>
        <w:t xml:space="preserve">between schools in </w:t>
      </w:r>
      <w:smartTag w:uri="urn:schemas-microsoft-com:office:smarttags" w:element="place">
        <w:smartTag w:uri="urn:schemas-microsoft-com:office:smarttags" w:element="country-region">
          <w:r w:rsidRPr="00583FD6">
            <w:rPr>
              <w:rFonts w:ascii="Comic Sans MS" w:hAnsi="Comic Sans MS"/>
              <w:b/>
              <w:sz w:val="28"/>
              <w:szCs w:val="28"/>
            </w:rPr>
            <w:t>Scotland</w:t>
          </w:r>
        </w:smartTag>
      </w:smartTag>
      <w:r w:rsidRPr="00583FD6">
        <w:rPr>
          <w:rFonts w:ascii="Comic Sans MS" w:hAnsi="Comic Sans MS"/>
          <w:b/>
          <w:sz w:val="28"/>
          <w:szCs w:val="28"/>
        </w:rPr>
        <w:t xml:space="preserve"> and those in other countries.</w:t>
      </w:r>
    </w:p>
    <w:p w:rsidR="00576D6A" w:rsidRPr="00FC5AD1" w:rsidRDefault="00576D6A" w:rsidP="00F13209">
      <w:pPr>
        <w:spacing w:line="240" w:lineRule="auto"/>
        <w:ind w:left="3600" w:firstLine="720"/>
        <w:rPr>
          <w:rFonts w:ascii="Comic Sans MS" w:hAnsi="Comic Sans MS"/>
          <w:b/>
          <w:i/>
          <w:sz w:val="28"/>
          <w:szCs w:val="28"/>
        </w:rPr>
      </w:pPr>
      <w:r>
        <w:rPr>
          <w:noProof/>
          <w:lang w:eastAsia="en-GB"/>
        </w:rPr>
        <w:pict>
          <v:shape id="Picture 8" o:spid="_x0000_s1035" type="#_x0000_t75" alt="http://www.clipproject.info/Cliparts_Free/Schule_Free/Clipart-Cartoon-Design-04.gif" style="position:absolute;left:0;text-align:left;margin-left:363.3pt;margin-top:7.15pt;width:146.45pt;height:146.45pt;z-index:251545600;visibility:visible">
            <v:imagedata r:id="rId15" o:title=""/>
          </v:shape>
        </w:pict>
      </w:r>
    </w:p>
    <w:p w:rsidR="00576D6A" w:rsidRDefault="00576D6A" w:rsidP="00F1320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Picture 38" o:spid="_x0000_s1036" type="#_x0000_t75" alt="http://www.clipartguide.com/_named_clipart_images/0511-0907-1419-5646_Boy_and_Girl_Going_to_School_clipart_image.jpg" style="position:absolute;left:0;text-align:left;margin-left:428.1pt;margin-top:-15.1pt;width:111.7pt;height:105.7pt;z-index:251576320;visibility:visible">
            <v:imagedata r:id="rId10" o:title=""/>
          </v:shape>
        </w:pict>
      </w:r>
      <w:r>
        <w:rPr>
          <w:noProof/>
          <w:lang w:eastAsia="en-GB"/>
        </w:rPr>
        <w:pict>
          <v:shape id="Picture 39" o:spid="_x0000_s1037" type="#_x0000_t75" alt="http://www.clipproject.info/Cliparts_Free/Schule_Free/Clipart-Cartoon-Design-04.gif" style="position:absolute;left:0;text-align:left;margin-left:-32.7pt;margin-top:-28.7pt;width:128.2pt;height:128.2pt;z-index:-251739136;visibility:visible">
            <v:imagedata r:id="rId15" o:title=""/>
          </v:shape>
        </w:pict>
      </w:r>
      <w:r w:rsidRPr="005A754F">
        <w:rPr>
          <w:rFonts w:ascii="Kristen ITC" w:hAnsi="Kristen ITC"/>
          <w:b/>
          <w:sz w:val="36"/>
          <w:szCs w:val="36"/>
        </w:rPr>
        <w:t>Section 1</w:t>
      </w:r>
    </w:p>
    <w:p w:rsidR="00576D6A" w:rsidRDefault="00576D6A" w:rsidP="00F13209">
      <w:pPr>
        <w:jc w:val="center"/>
        <w:rPr>
          <w:rFonts w:ascii="Kristen ITC" w:hAnsi="Kristen ITC"/>
          <w:b/>
          <w:sz w:val="36"/>
          <w:szCs w:val="36"/>
        </w:rPr>
      </w:pPr>
      <w:r w:rsidRPr="005A754F">
        <w:rPr>
          <w:rFonts w:ascii="Kristen ITC" w:hAnsi="Kristen ITC"/>
          <w:b/>
          <w:sz w:val="36"/>
          <w:szCs w:val="36"/>
        </w:rPr>
        <w:t xml:space="preserve"> Classroom language</w:t>
      </w:r>
    </w:p>
    <w:p w:rsidR="00576D6A" w:rsidRDefault="00576D6A" w:rsidP="00F13209">
      <w:pPr>
        <w:jc w:val="center"/>
        <w:rPr>
          <w:rFonts w:ascii="Kristen ITC" w:hAnsi="Kristen ITC"/>
          <w:b/>
          <w:sz w:val="36"/>
          <w:szCs w:val="36"/>
        </w:rPr>
      </w:pPr>
    </w:p>
    <w:p w:rsidR="00576D6A" w:rsidRPr="009577AC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 w:rsidRPr="009577AC">
        <w:rPr>
          <w:rFonts w:ascii="Kristen ITC" w:hAnsi="Kristen ITC"/>
          <w:b/>
          <w:sz w:val="40"/>
          <w:szCs w:val="40"/>
        </w:rPr>
        <w:t>Les instructions- classroom commands</w:t>
      </w:r>
    </w:p>
    <w:p w:rsidR="00576D6A" w:rsidRPr="0018797A" w:rsidRDefault="00576D6A" w:rsidP="00F13209">
      <w:pPr>
        <w:ind w:firstLine="720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25" o:spid="_x0000_s1038" type="#_x0000_t75" alt="http://www.eslhq.com/gallery/files/1/take_out_book_thumb.jpg" style="position:absolute;left:0;text-align:left;margin-left:346.8pt;margin-top:27.8pt;width:87pt;height:99pt;z-index:251563008;visibility:visible">
            <v:imagedata r:id="rId16" o:title=""/>
          </v:shape>
        </w:pict>
      </w:r>
      <w:r>
        <w:rPr>
          <w:noProof/>
          <w:lang w:eastAsia="en-GB"/>
        </w:rPr>
        <w:pict>
          <v:shape id="Picture 20" o:spid="_x0000_s1039" type="#_x0000_t75" alt="Open your book." style="position:absolute;left:0;text-align:left;margin-left:56.55pt;margin-top:19.8pt;width:89.35pt;height:107pt;z-index:251557888;visibility:visible">
            <v:imagedata r:id="rId17" o:title=""/>
          </v:shape>
        </w:pict>
      </w:r>
      <w:r w:rsidRPr="0018797A">
        <w:rPr>
          <w:rFonts w:ascii="Comic Sans MS" w:hAnsi="Comic Sans MS"/>
          <w:b/>
          <w:sz w:val="28"/>
          <w:szCs w:val="28"/>
        </w:rPr>
        <w:t xml:space="preserve">Check your vocabulary for any </w:t>
      </w:r>
      <w:r>
        <w:rPr>
          <w:rFonts w:ascii="Comic Sans MS" w:hAnsi="Comic Sans MS"/>
          <w:b/>
          <w:sz w:val="28"/>
          <w:szCs w:val="28"/>
        </w:rPr>
        <w:t xml:space="preserve">of which you </w:t>
      </w:r>
      <w:r w:rsidRPr="0018797A">
        <w:rPr>
          <w:rFonts w:ascii="Comic Sans MS" w:hAnsi="Comic Sans MS"/>
          <w:b/>
          <w:sz w:val="28"/>
          <w:szCs w:val="28"/>
        </w:rPr>
        <w:t>are unsure.</w:t>
      </w:r>
    </w:p>
    <w:p w:rsidR="00576D6A" w:rsidRPr="005A754F" w:rsidRDefault="00576D6A" w:rsidP="00F13209">
      <w:pPr>
        <w:rPr>
          <w:rFonts w:ascii="Kristen ITC" w:hAnsi="Kristen ITC"/>
          <w:b/>
          <w:sz w:val="32"/>
          <w:szCs w:val="32"/>
        </w:rPr>
      </w:pPr>
      <w:r>
        <w:rPr>
          <w:noProof/>
          <w:lang w:eastAsia="en-GB"/>
        </w:rPr>
        <w:pict>
          <v:shape id="Picture 22" o:spid="_x0000_s1040" type="#_x0000_t75" alt="http://www.eslhq.com/gallery/files/1/close_your_book_215092_thumb.jpg" style="position:absolute;margin-left:196.4pt;margin-top:6.85pt;width:74.5pt;height:96.35pt;z-index:251559936;visibility:visible">
            <v:imagedata r:id="rId18" o:title=""/>
          </v:shape>
        </w:pict>
      </w:r>
    </w:p>
    <w:p w:rsidR="00576D6A" w:rsidRPr="005A754F" w:rsidRDefault="00576D6A" w:rsidP="00F13209">
      <w:pPr>
        <w:spacing w:line="240" w:lineRule="auto"/>
        <w:ind w:left="3600" w:firstLine="720"/>
        <w:rPr>
          <w:rFonts w:ascii="Kristen ITC" w:hAnsi="Kristen ITC"/>
          <w:b/>
          <w:sz w:val="32"/>
          <w:szCs w:val="32"/>
        </w:rPr>
      </w:pPr>
    </w:p>
    <w:p w:rsidR="00576D6A" w:rsidRDefault="00576D6A" w:rsidP="00F13209">
      <w:pPr>
        <w:rPr>
          <w:b/>
          <w:sz w:val="28"/>
          <w:szCs w:val="28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10.1pt;margin-top:257.6pt;width:114.3pt;height:57.4pt;z-index:251572224" strokeweight="2pt">
            <v:textbox style="mso-next-textbox:#_x0000_s1041">
              <w:txbxContent>
                <w:p w:rsidR="00576D6A" w:rsidRPr="005A754F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Regardez le tableau blanc!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-18.8pt;margin-top:149.4pt;width:123pt;height:30.3pt;z-index:251574272" strokeweight="2pt">
            <v:textbox style="mso-next-textbox:#_x0000_s1042">
              <w:txbxContent>
                <w:p w:rsidR="00576D6A" w:rsidRPr="00C7690A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7690A">
                    <w:rPr>
                      <w:rFonts w:ascii="Comic Sans MS" w:hAnsi="Comic Sans MS"/>
                      <w:sz w:val="28"/>
                      <w:szCs w:val="28"/>
                    </w:rPr>
                    <w:t>Levez la main!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161.85pt;margin-top:46.75pt;width:136.9pt;height:30.3pt;z-index:251560960" strokeweight="2pt">
            <v:textbox>
              <w:txbxContent>
                <w:p w:rsidR="00576D6A" w:rsidRPr="005A754F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A754F">
                    <w:rPr>
                      <w:rFonts w:ascii="Comic Sans MS" w:hAnsi="Comic Sans MS"/>
                      <w:sz w:val="28"/>
                      <w:szCs w:val="28"/>
                    </w:rPr>
                    <w:t>Fermez les livres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46.55pt;margin-top:113.15pt;width:123.35pt;height:34.65pt;flip:x y;z-index:251553792" o:connectortype="straight">
            <v:stroke endarrow="block"/>
          </v:shape>
        </w:pict>
      </w:r>
      <w:r>
        <w:rPr>
          <w:noProof/>
          <w:lang w:eastAsia="en-GB"/>
        </w:rPr>
        <w:pict>
          <v:shape id="Picture 35" o:spid="_x0000_s1045" type="#_x0000_t75" alt="http://www.eslhq.com/gallery/files/1/raise-your-hand_2_thumb.jpg" style="position:absolute;margin-left:-24pt;margin-top:56.6pt;width:70.55pt;height:91.2pt;z-index:251573248;visibility:visible">
            <v:imagedata r:id="rId19" o:title=""/>
          </v:shape>
        </w:pict>
      </w:r>
      <w:r>
        <w:rPr>
          <w:noProof/>
          <w:lang w:eastAsia="en-GB"/>
        </w:rPr>
        <w:pict>
          <v:shape id="_x0000_s1046" type="#_x0000_t32" style="position:absolute;margin-left:72.65pt;margin-top:56.6pt;width:109.9pt;height:78.55pt;flip:x y;z-index:25155072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7" type="#_x0000_t202" style="position:absolute;margin-left:1.45pt;margin-top:18.1pt;width:139.35pt;height:28.65pt;z-index:251558912" strokeweight="2pt">
            <v:textbox style="mso-next-textbox:#_x0000_s1047">
              <w:txbxContent>
                <w:p w:rsidR="00576D6A" w:rsidRPr="005A754F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A754F">
                    <w:rPr>
                      <w:rFonts w:ascii="Comic Sans MS" w:hAnsi="Comic Sans MS"/>
                      <w:sz w:val="28"/>
                      <w:szCs w:val="28"/>
                    </w:rPr>
                    <w:t>Ouvrez les livres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33" o:spid="_x0000_s1048" type="#_x0000_t75" alt="http://www.eslhq.com/gallery/files/1/look-at-the-board_thumb.jpg" style="position:absolute;margin-left:26.7pt;margin-top:174.35pt;width:77.5pt;height:100.2pt;z-index:-251745280;visibility:visible">
            <v:imagedata r:id="rId20" o:title=""/>
          </v:shape>
        </w:pict>
      </w:r>
      <w:r>
        <w:rPr>
          <w:noProof/>
          <w:lang w:eastAsia="en-GB"/>
        </w:rPr>
        <w:pict>
          <v:shape id="_x0000_s1049" type="#_x0000_t32" style="position:absolute;margin-left:104.2pt;margin-top:162.1pt;width:87.65pt;height:36.25pt;flip:x;z-index:251570176" o:connectortype="straight">
            <v:stroke endarrow="block"/>
          </v:shape>
        </w:pict>
      </w:r>
      <w:r>
        <w:rPr>
          <w:noProof/>
          <w:lang w:eastAsia="en-GB"/>
        </w:rPr>
        <w:pict>
          <v:shape id="Picture 30" o:spid="_x0000_s1050" type="#_x0000_t75" alt="http://www.eslhq.com/gallery/files/1/be-quiet_thumb.jpg" style="position:absolute;margin-left:129.2pt;margin-top:202.5pt;width:87pt;height:112.5pt;z-index:-251748352;visibility:visible">
            <v:imagedata r:id="rId21" o:title=""/>
          </v:shape>
        </w:pict>
      </w:r>
      <w:r>
        <w:rPr>
          <w:noProof/>
          <w:lang w:eastAsia="en-GB"/>
        </w:rPr>
        <w:pict>
          <v:shape id="_x0000_s1051" type="#_x0000_t202" style="position:absolute;margin-left:191.85pt;margin-top:214.8pt;width:84.15pt;height:33.75pt;z-index:251569152" strokeweight="2pt">
            <v:textbox>
              <w:txbxContent>
                <w:p w:rsidR="00576D6A" w:rsidRPr="002016E8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2016E8">
                    <w:rPr>
                      <w:rFonts w:ascii="Comic Sans MS" w:hAnsi="Comic Sans MS"/>
                      <w:sz w:val="28"/>
                      <w:szCs w:val="28"/>
                    </w:rPr>
                    <w:t>Silence!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2" type="#_x0000_t202" style="position:absolute;margin-left:371.9pt;margin-top:233.3pt;width:102.45pt;height:35.95pt;z-index:251567104" strokeweight="2pt">
            <v:textbox>
              <w:txbxContent>
                <w:p w:rsidR="00576D6A" w:rsidRPr="002016E8" w:rsidRDefault="00576D6A" w:rsidP="00F13209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2016E8">
                    <w:rPr>
                      <w:rFonts w:ascii="Comic Sans MS" w:hAnsi="Comic Sans MS"/>
                      <w:sz w:val="32"/>
                      <w:szCs w:val="32"/>
                    </w:rPr>
                    <w:t>Levez-vous!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28" o:spid="_x0000_s1053" type="#_x0000_t75" alt="http://www.eslhq.com/gallery/files/1/stand-up_thumb.jpg" style="position:absolute;margin-left:299.6pt;margin-top:186.7pt;width:72.3pt;height:93.5pt;z-index:251566080;visibility:visible">
            <v:imagedata r:id="rId22" o:title=""/>
          </v:shape>
        </w:pict>
      </w:r>
      <w:r>
        <w:rPr>
          <w:noProof/>
          <w:lang w:eastAsia="en-GB"/>
        </w:rPr>
        <w:pict>
          <v:shape id="_x0000_s1054" type="#_x0000_t32" style="position:absolute;margin-left:176.2pt;margin-top:174.35pt;width:50.5pt;height:40.45pt;flip:x;z-index:25155481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5" type="#_x0000_t202" style="position:absolute;margin-left:444.35pt;margin-top:162.9pt;width:71.85pt;height:151.35pt;z-index:251564032" strokeweight="2pt">
            <v:textbox style="mso-fit-shape-to-text:t">
              <w:txbxContent>
                <w:p w:rsidR="00576D6A" w:rsidRPr="002016E8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2016E8">
                    <w:rPr>
                      <w:rFonts w:ascii="Comic Sans MS" w:hAnsi="Comic Sans MS"/>
                      <w:sz w:val="28"/>
                      <w:szCs w:val="28"/>
                    </w:rPr>
                    <w:t>Ecrivez!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27" o:spid="_x0000_s1056" type="#_x0000_t75" alt="http://www.eslhq.com/gallery/files/1/write_your_name_thumb.jpg" style="position:absolute;margin-left:434.2pt;margin-top:67.2pt;width:87pt;height:112.5pt;z-index:-251751424;visibility:visible">
            <v:imagedata r:id="rId23" o:title=""/>
          </v:shape>
        </w:pict>
      </w:r>
      <w:r>
        <w:rPr>
          <w:noProof/>
          <w:lang w:eastAsia="en-GB"/>
        </w:rPr>
        <w:pict>
          <v:shape id="_x0000_s1057" type="#_x0000_t32" style="position:absolute;margin-left:346.8pt;margin-top:147.8pt;width:1in;height:13.9pt;z-index:25155686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58" type="#_x0000_t202" style="position:absolute;margin-left:320.05pt;margin-top:36.4pt;width:141.35pt;height:30.8pt;z-index:251561984" strokeweight="2pt">
            <v:textbox>
              <w:txbxContent>
                <w:p w:rsidR="00576D6A" w:rsidRPr="0018797A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18797A">
                    <w:rPr>
                      <w:rFonts w:ascii="Comic Sans MS" w:hAnsi="Comic Sans MS"/>
                      <w:sz w:val="28"/>
                      <w:szCs w:val="28"/>
                    </w:rPr>
                    <w:t>Sortez vos livres!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9" type="#_x0000_t32" style="position:absolute;margin-left:298.75pt;margin-top:77.05pt;width:66.95pt;height:45.5pt;flip:y;z-index:251552768" o:connectortype="straight">
            <v:stroke endarrow="block"/>
          </v:shape>
        </w:pict>
      </w:r>
      <w:r>
        <w:rPr>
          <w:noProof/>
          <w:lang w:eastAsia="en-GB"/>
        </w:rPr>
        <w:pict>
          <v:oval id="_x0000_s1060" style="position:absolute;margin-left:169.9pt;margin-top:122.55pt;width:176.9pt;height:51.8pt;z-index:251549696" strokeweight="2pt">
            <v:textbox>
              <w:txbxContent>
                <w:p w:rsidR="00576D6A" w:rsidRPr="005A754F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A754F">
                    <w:rPr>
                      <w:rFonts w:ascii="Comic Sans MS" w:hAnsi="Comic Sans MS"/>
                      <w:sz w:val="28"/>
                      <w:szCs w:val="28"/>
                    </w:rPr>
                    <w:t>Les instructions!</w:t>
                  </w:r>
                </w:p>
              </w:txbxContent>
            </v:textbox>
          </v:oval>
        </w:pict>
      </w:r>
      <w:r>
        <w:rPr>
          <w:noProof/>
          <w:lang w:eastAsia="en-GB"/>
        </w:rPr>
        <w:pict>
          <v:shape id="_x0000_s1061" type="#_x0000_t32" style="position:absolute;margin-left:276pt;margin-top:174.35pt;width:22.75pt;height:24pt;z-index:25155584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62" type="#_x0000_t32" style="position:absolute;margin-left:224.2pt;margin-top:84.65pt;width:5.05pt;height:37.9pt;flip:x y;z-index:251551744" o:connectortype="straight">
            <v:stroke endarrow="block"/>
          </v:shape>
        </w:pic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576D6A" w:rsidRPr="00D56567" w:rsidRDefault="00576D6A" w:rsidP="00F13209">
      <w:pPr>
        <w:spacing w:line="240" w:lineRule="auto"/>
        <w:contextualSpacing/>
        <w:rPr>
          <w:rFonts w:ascii="Kristen ITC" w:hAnsi="Kristen ITC"/>
          <w:b/>
          <w:sz w:val="36"/>
          <w:szCs w:val="36"/>
        </w:rPr>
      </w:pPr>
      <w:r w:rsidRPr="00D56567">
        <w:rPr>
          <w:rFonts w:ascii="Kristen ITC" w:hAnsi="Kristen ITC"/>
          <w:b/>
          <w:sz w:val="36"/>
          <w:szCs w:val="36"/>
        </w:rPr>
        <w:t>Speaking</w:t>
      </w:r>
    </w:p>
    <w:p w:rsidR="00576D6A" w:rsidRDefault="00576D6A" w:rsidP="00F13209">
      <w:pPr>
        <w:spacing w:line="240" w:lineRule="auto"/>
        <w:contextualSpacing/>
        <w:rPr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063" type="#_x0000_t75" alt="http://us.cdn2.123rf.com/168nwm/derocz/derocz1101/derocz110100134/8663616-traffic-light--black-and-white-cartoon-illustration-vector.jpg" style="position:absolute;left:0;text-align:left;margin-left:499.15pt;margin-top:21.95pt;width:44.45pt;height:75.05pt;z-index:251748352;visibility:visible">
            <v:imagedata r:id="rId24" o:title=""/>
          </v:shape>
        </w:pict>
      </w:r>
      <w:r w:rsidRPr="00D56567">
        <w:rPr>
          <w:rFonts w:ascii="Comic Sans MS" w:hAnsi="Comic Sans MS"/>
          <w:b/>
          <w:sz w:val="28"/>
          <w:szCs w:val="28"/>
        </w:rPr>
        <w:t>Take turns to give the rest of your group instructions.  How well did you understand?  Ask your partner to rate your performance</w:t>
      </w:r>
      <w:r>
        <w:rPr>
          <w:rFonts w:ascii="Comic Sans MS" w:hAnsi="Comic Sans MS"/>
          <w:b/>
          <w:sz w:val="28"/>
          <w:szCs w:val="28"/>
        </w:rPr>
        <w:t>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064" type="#_x0000_t202" style="position:absolute;margin-left:13.35pt;margin-top:10.6pt;width:481.8pt;height:101.25pt;z-index:251575296" strokeweight="3pt">
            <v:textbox style="mso-next-textbox:#_x0000_s1064">
              <w:txbxContent>
                <w:p w:rsidR="00576D6A" w:rsidRPr="00D5656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>Ouvrez vos cahiers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 xml:space="preserve">Travaillez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à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 xml:space="preserve"> deux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 xml:space="preserve">Fermez </w:t>
                  </w:r>
                  <w:smartTag w:uri="urn:schemas-microsoft-com:office:smarttags" w:element="place">
                    <w:smartTag w:uri="urn:schemas-microsoft-com:office:smarttags" w:element="City">
                      <w:r w:rsidRPr="00D56567">
                        <w:rPr>
                          <w:rFonts w:ascii="Comic Sans MS" w:hAnsi="Comic Sans MS"/>
                          <w:sz w:val="28"/>
                          <w:szCs w:val="28"/>
                        </w:rPr>
                        <w:t>la porte</w:t>
                      </w:r>
                    </w:smartTag>
                  </w:smartTag>
                </w:p>
                <w:p w:rsidR="00576D6A" w:rsidRPr="00D5656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>Fermez les cahiers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Ecoutez la cassette</w:t>
                  </w:r>
                </w:p>
                <w:p w:rsidR="00576D6A" w:rsidRPr="00D5656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>Ouvrez la f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e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>n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ê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>tre</w:t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D5656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Prenez un stylo / un crayon</w:t>
                  </w:r>
                </w:p>
                <w:p w:rsidR="00576D6A" w:rsidRPr="00D5656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9577AC" w:rsidRDefault="00576D6A" w:rsidP="00F13209">
      <w:pPr>
        <w:spacing w:line="240" w:lineRule="auto"/>
        <w:ind w:left="1080"/>
        <w:contextualSpacing/>
        <w:jc w:val="center"/>
        <w:rPr>
          <w:rFonts w:ascii="Kristen ITC" w:hAnsi="Kristen ITC"/>
          <w:b/>
          <w:sz w:val="40"/>
          <w:szCs w:val="40"/>
        </w:rPr>
      </w:pPr>
      <w:r w:rsidRPr="009577AC">
        <w:rPr>
          <w:rFonts w:ascii="Kristen ITC" w:hAnsi="Kristen ITC"/>
          <w:b/>
          <w:sz w:val="40"/>
          <w:szCs w:val="40"/>
        </w:rPr>
        <w:t>Les affaires pour le coll</w:t>
      </w:r>
      <w:r>
        <w:rPr>
          <w:rFonts w:ascii="Kristen ITC" w:hAnsi="Kristen ITC"/>
          <w:b/>
          <w:sz w:val="40"/>
          <w:szCs w:val="40"/>
        </w:rPr>
        <w:t>è</w:t>
      </w:r>
      <w:r w:rsidRPr="009577AC">
        <w:rPr>
          <w:rFonts w:ascii="Kristen ITC" w:hAnsi="Kristen ITC"/>
          <w:b/>
          <w:sz w:val="40"/>
          <w:szCs w:val="40"/>
        </w:rPr>
        <w:t>ge</w:t>
      </w:r>
      <w:r w:rsidRPr="009577AC">
        <w:rPr>
          <w:rFonts w:ascii="Kristen ITC" w:hAnsi="Kristen ITC"/>
          <w:b/>
          <w:sz w:val="40"/>
          <w:szCs w:val="40"/>
        </w:rPr>
        <w:tab/>
      </w:r>
      <w:r>
        <w:rPr>
          <w:rFonts w:ascii="Kristen ITC" w:hAnsi="Kristen ITC"/>
          <w:b/>
          <w:sz w:val="40"/>
          <w:szCs w:val="40"/>
        </w:rPr>
        <w:t xml:space="preserve"> </w:t>
      </w:r>
      <w:r w:rsidRPr="009577AC">
        <w:rPr>
          <w:rFonts w:ascii="Kristen ITC" w:hAnsi="Kristen ITC"/>
          <w:b/>
          <w:sz w:val="40"/>
          <w:szCs w:val="40"/>
        </w:rPr>
        <w:t>(School objects)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46" o:spid="_x0000_s1065" type="#_x0000_t75" alt="http://abkldesigns.com/teach1.gif" style="position:absolute;margin-left:473.85pt;margin-top:10pt;width:69.25pt;height:74.4pt;z-index:251582464;visibility:visible">
            <v:imagedata r:id="rId25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E8509F" w:rsidRDefault="00576D6A" w:rsidP="00F13209">
      <w:pPr>
        <w:spacing w:line="240" w:lineRule="auto"/>
        <w:contextualSpacing/>
        <w:rPr>
          <w:rFonts w:ascii="Kristen ITC" w:hAnsi="Kristen ITC"/>
          <w:i/>
          <w:sz w:val="24"/>
          <w:szCs w:val="24"/>
        </w:rPr>
      </w:pPr>
      <w:r>
        <w:rPr>
          <w:rFonts w:ascii="Kristen ITC" w:hAnsi="Kristen ITC"/>
          <w:b/>
          <w:sz w:val="36"/>
          <w:szCs w:val="36"/>
        </w:rPr>
        <w:t xml:space="preserve">Dictionary Skills   </w:t>
      </w:r>
      <w:r>
        <w:rPr>
          <w:rFonts w:ascii="Kristen ITC" w:hAnsi="Kristen ITC"/>
          <w:b/>
          <w:sz w:val="36"/>
          <w:szCs w:val="36"/>
        </w:rPr>
        <w:tab/>
        <w:t xml:space="preserve">un or une?          </w:t>
      </w:r>
      <w:r w:rsidRPr="00E8509F">
        <w:rPr>
          <w:rFonts w:ascii="Kristen ITC" w:hAnsi="Kristen ITC"/>
          <w:i/>
          <w:sz w:val="24"/>
          <w:szCs w:val="24"/>
        </w:rPr>
        <w:t>Outcome 3-11</w:t>
      </w:r>
      <w:r>
        <w:rPr>
          <w:rFonts w:ascii="Kristen ITC" w:hAnsi="Kristen ITC"/>
          <w:i/>
          <w:sz w:val="24"/>
          <w:szCs w:val="24"/>
        </w:rPr>
        <w:t>a/b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Your teacher will introduce a few things you use at school.  Remember that all objects are NOUNS.  When you write them down you should note whether they are masculine or feminine.  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066" type="#_x0000_t202" style="position:absolute;left:0;text-align:left;margin-left:10.5pt;margin-top:2.5pt;width:513.3pt;height:151.1pt;z-index:251578368" strokeweight="2pt">
            <v:textbox style="mso-fit-shape-to-text:t">
              <w:txbxContent>
                <w:p w:rsidR="00576D6A" w:rsidRPr="007355D6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355D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Add you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</w:t>
                  </w:r>
                  <w:r w:rsidRPr="007355D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own objects in this box:</w:t>
                  </w:r>
                </w:p>
                <w:p w:rsidR="00576D6A" w:rsidRDefault="00576D6A" w:rsidP="00F13209"/>
                <w:p w:rsidR="00576D6A" w:rsidRDefault="00576D6A" w:rsidP="00F13209"/>
                <w:p w:rsidR="00576D6A" w:rsidRDefault="00576D6A" w:rsidP="00F13209"/>
                <w:p w:rsidR="00576D6A" w:rsidRDefault="00576D6A" w:rsidP="00F13209"/>
              </w:txbxContent>
            </v:textbox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9577AC" w:rsidRDefault="00576D6A" w:rsidP="00F13209">
      <w:pPr>
        <w:spacing w:line="240" w:lineRule="auto"/>
        <w:ind w:left="1080"/>
        <w:contextualSpacing/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44" o:spid="_x0000_s1067" type="#_x0000_t75" alt="http://www.qacps.k12.md.us/ces/clipart/Carson%20Dellosa%20Clipart/Carson%20Dellosa%20Back%20to%20School/Images/Color%20Images/School%20Clip%20Art/CRAYON_BOX.jpg" style="position:absolute;left:0;text-align:left;margin-left:461.35pt;margin-top:18.8pt;width:78.65pt;height:96.4pt;z-index:251580416;visibility:visible">
            <v:imagedata r:id="rId26" o:title=""/>
          </v:shape>
        </w:pict>
      </w:r>
      <w:r w:rsidRPr="009577AC">
        <w:rPr>
          <w:rFonts w:ascii="Kristen ITC" w:hAnsi="Kristen ITC"/>
          <w:b/>
          <w:sz w:val="40"/>
          <w:szCs w:val="40"/>
        </w:rPr>
        <w:t>En classe</w:t>
      </w:r>
      <w:r w:rsidRPr="009577AC">
        <w:rPr>
          <w:rFonts w:ascii="Kristen ITC" w:hAnsi="Kristen ITC"/>
          <w:b/>
          <w:sz w:val="40"/>
          <w:szCs w:val="40"/>
        </w:rPr>
        <w:tab/>
        <w:t>(In the classroom)</w: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36"/>
          <w:szCs w:val="36"/>
        </w:rPr>
      </w:pPr>
      <w:r w:rsidRPr="007355D6">
        <w:rPr>
          <w:rFonts w:ascii="Kristen ITC" w:hAnsi="Kristen ITC"/>
          <w:b/>
          <w:sz w:val="36"/>
          <w:szCs w:val="36"/>
        </w:rPr>
        <w:t>Dictionary Skills</w:t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  <w:t>le, la or l’?</w: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_x0000_s1068" type="#_x0000_t202" style="position:absolute;left:0;text-align:left;margin-left:.95pt;margin-top:19.45pt;width:513.3pt;height:151.85pt;z-index:251579392" strokeweight="2pt">
            <v:textbox style="mso-fit-shape-to-text:t">
              <w:txbxContent>
                <w:p w:rsidR="00576D6A" w:rsidRPr="007355D6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Add some more familiar classroom </w:t>
                  </w:r>
                  <w:r w:rsidRPr="007355D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objects in this box:</w:t>
                  </w:r>
                </w:p>
                <w:p w:rsidR="00576D6A" w:rsidRDefault="00576D6A" w:rsidP="00F13209"/>
                <w:p w:rsidR="00576D6A" w:rsidRDefault="00576D6A" w:rsidP="00F13209"/>
                <w:p w:rsidR="00576D6A" w:rsidRDefault="00576D6A" w:rsidP="00F13209"/>
                <w:p w:rsidR="00576D6A" w:rsidRDefault="00576D6A" w:rsidP="00F13209"/>
              </w:txbxContent>
            </v:textbox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Picture 45" o:spid="_x0000_s1069" type="#_x0000_t75" alt="http://cdn.dailyclipart.net/wp-content/uploads/medium/clipart0177.jpg" style="position:absolute;left:0;text-align:left;margin-left:-25.95pt;margin-top:-.35pt;width:97.3pt;height:101.65pt;z-index:251581440;visibility:visible">
            <v:imagedata r:id="rId27" o:title=""/>
          </v:shape>
        </w:pict>
      </w:r>
      <w:r>
        <w:rPr>
          <w:noProof/>
          <w:lang w:eastAsia="en-GB"/>
        </w:rPr>
        <w:pict>
          <v:shape id="Picture 47" o:spid="_x0000_s1070" type="#_x0000_t75" alt="http://4.bp.blogspot.com/_9E1soGWi6d4/SxIvv4CkqTI/AAAAAAAAIlQ/UgfoxNpji_o/s1600/SchoolHouse%2Bclip%2Bart.jpg" style="position:absolute;left:0;text-align:left;margin-left:369.95pt;margin-top:-.35pt;width:117.15pt;height:101.65pt;z-index:251583488;visibility:visible">
            <v:imagedata r:id="rId28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numPr>
          <w:ilvl w:val="0"/>
          <w:numId w:val="1"/>
        </w:numPr>
        <w:spacing w:line="240" w:lineRule="auto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Picture 57" o:spid="_x0000_s1071" type="#_x0000_t75" alt="http://i-love-cartoons.com/snags/clipart/christmas/frosty-snowman.jpg" style="position:absolute;left:0;text-align:left;margin-left:398.45pt;margin-top:4.45pt;width:85.6pt;height:101pt;z-index:251593728;visibility:visible">
            <v:imagedata r:id="rId29" o:title=""/>
          </v:shape>
        </w:pict>
      </w:r>
      <w:r>
        <w:rPr>
          <w:rFonts w:ascii="Kristen ITC" w:hAnsi="Kristen ITC"/>
          <w:b/>
          <w:sz w:val="36"/>
          <w:szCs w:val="36"/>
        </w:rPr>
        <w:t>Les couleurs</w:t>
      </w:r>
      <w:r>
        <w:rPr>
          <w:rFonts w:ascii="Kristen ITC" w:hAnsi="Kristen ITC"/>
          <w:b/>
          <w:sz w:val="36"/>
          <w:szCs w:val="36"/>
        </w:rPr>
        <w:tab/>
        <w:t>(colours)</w:t>
      </w: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36"/>
          <w:szCs w:val="36"/>
        </w:rPr>
      </w:pPr>
    </w:p>
    <w:p w:rsidR="00576D6A" w:rsidRPr="00260C6D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Colour in the words in the correct colour!!</w: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Picture 48" o:spid="_x0000_s1072" type="#_x0000_t75" alt="Orange Clip Art" href="http://www.clker.com/clipart-4045." style="position:absolute;left:0;text-align:left;margin-left:182.45pt;margin-top:23.65pt;width:75.7pt;height:74.45pt;z-index:251584512;visibility:visible" o:button="t">
            <v:fill o:detectmouseclick="t"/>
            <v:imagedata r:id="rId30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left:0;text-align:left;margin-left:312.7pt;margin-top:10.9pt;width:222.3pt;height:83.9pt;z-index:251601920" strokeweight="1.5pt">
            <v:shadow color="#868686"/>
            <v:textpath style="font-family:&quot;Harcourt Roman Italic&quot;;font-size:28pt;v-text-kern:t" trim="t" fitpath="t" string="blanc&#10;blanche"/>
          </v:shape>
        </w:pict>
      </w:r>
      <w:r>
        <w:rPr>
          <w:noProof/>
          <w:lang w:eastAsia="en-GB"/>
        </w:rPr>
        <w:pict>
          <v:shape id="Picture 64" o:spid="_x0000_s1074" type="#_x0000_t75" alt="http://www.clker.com/cliparts/8/6/d/2/12161376851595770453lemmling_Cartoon_elephant.svg.med.png" style="position:absolute;left:0;text-align:left;margin-left:229.55pt;margin-top:371.2pt;width:117.7pt;height:112.4pt;z-index:251600896;visibility:visible">
            <v:imagedata r:id="rId31" o:title=""/>
          </v:shape>
        </w:pict>
      </w:r>
      <w:r>
        <w:rPr>
          <w:noProof/>
          <w:lang w:eastAsia="en-GB"/>
        </w:rPr>
        <w:pict>
          <v:shape id="_x0000_s1075" type="#_x0000_t136" style="position:absolute;left:0;text-align:left;margin-left:211.35pt;margin-top:494.6pt;width:157.75pt;height:125.65pt;z-index:251592704" strokeweight="1.5pt">
            <v:shadow color="#868686"/>
            <v:textpath style="font-family:&quot;Harcourt Roman Italic&quot;;font-size:28pt;v-text-kern:t" trim="t" fitpath="t" string="gris&#10;grise&#10;"/>
          </v:shape>
        </w:pict>
      </w:r>
      <w:r>
        <w:rPr>
          <w:noProof/>
          <w:lang w:eastAsia="en-GB"/>
        </w:rPr>
        <w:pict>
          <v:shape id="_x0000_s1076" type="#_x0000_t136" style="position:absolute;left:0;text-align:left;margin-left:408.4pt;margin-top:454.9pt;width:126.6pt;height:68.75pt;z-index:251597824">
            <v:shadow color="#868686"/>
            <v:textpath style="font-family:&quot;Arial&quot;;font-size:28pt;v-text-kern:t" trim="t" fitpath="t" string="noir&#10;noire"/>
          </v:shape>
        </w:pict>
      </w:r>
      <w:r>
        <w:rPr>
          <w:noProof/>
          <w:lang w:eastAsia="en-GB"/>
        </w:rPr>
        <w:pict>
          <v:shape id="Picture 62" o:spid="_x0000_s1077" type="#_x0000_t75" alt="http://images.faithclipart.com/images/3/1217438170496_153/img_1217438170496_1531.jpg" style="position:absolute;left:0;text-align:left;margin-left:29.55pt;margin-top:460.3pt;width:74.6pt;height:85pt;z-index:251598848;visibility:visible">
            <v:imagedata r:id="rId32" o:title=""/>
          </v:shape>
        </w:pict>
      </w:r>
      <w:r>
        <w:rPr>
          <w:noProof/>
          <w:lang w:eastAsia="en-GB"/>
        </w:rPr>
        <w:pict>
          <v:shape id="_x0000_s1078" type="#_x0000_t136" style="position:absolute;left:0;text-align:left;margin-left:-12.1pt;margin-top:552.7pt;width:148.05pt;height:100.4pt;z-index:251599872" strokeweight="1.5pt">
            <v:shadow color="#868686"/>
            <v:textpath style="font-family:&quot;Harcourt Roman Italic&quot;;font-size:28pt;v-text-kern:t" trim="t" fitpath="t" string="vert&#10;verte&#10;"/>
          </v:shape>
        </w:pict>
      </w:r>
      <w:r>
        <w:rPr>
          <w:noProof/>
          <w:lang w:eastAsia="en-GB"/>
        </w:rPr>
        <w:pict>
          <v:shape id="_x0000_s1079" type="#_x0000_t136" style="position:absolute;left:0;text-align:left;margin-left:162.45pt;margin-top:260.85pt;width:166.6pt;height:63.25pt;z-index:251590656" strokeweight="1.25pt">
            <v:shadow color="#868686"/>
            <v:textpath style="font-family:&quot;Gautami&quot;;font-size:24pt;v-text-kern:t" trim="t" fitpath="t" string="marron"/>
          </v:shape>
        </w:pict>
      </w:r>
      <w:r>
        <w:rPr>
          <w:noProof/>
          <w:lang w:eastAsia="en-GB"/>
        </w:rPr>
        <w:pict>
          <v:shape id="Picture 51" o:spid="_x0000_s1080" type="#_x0000_t75" alt="http://www.arthursclipart.org/bears/bears/bear%203.gif" style="position:absolute;left:0;text-align:left;margin-left:211.35pt;margin-top:161.95pt;width:70.45pt;height:78.4pt;z-index:251587584;visibility:visible">
            <v:imagedata r:id="rId33" o:title=""/>
          </v:shape>
        </w:pict>
      </w:r>
      <w:r>
        <w:rPr>
          <w:noProof/>
          <w:lang w:eastAsia="en-GB"/>
        </w:rPr>
        <w:pict>
          <v:shape id="Picture 60" o:spid="_x0000_s1081" type="#_x0000_t75" alt="http://www.blackdog.net/holiday/halloween/party/hat.gif" style="position:absolute;left:0;text-align:left;margin-left:392.05pt;margin-top:339.3pt;width:151.8pt;height:109.15pt;z-index:251596800;visibility:visible">
            <v:imagedata r:id="rId34" o:title=""/>
          </v:shape>
        </w:pict>
      </w:r>
      <w:r>
        <w:rPr>
          <w:noProof/>
          <w:lang w:eastAsia="en-GB"/>
        </w:rPr>
        <w:pict>
          <v:shape id="_x0000_s1082" type="#_x0000_t136" style="position:absolute;left:0;text-align:left;margin-left:360.25pt;margin-top:223.2pt;width:161.6pt;height:73.25pt;z-index:251595776" strokeweight="1.25pt">
            <v:shadow color="#868686"/>
            <v:textpath style="font-family:&quot;Kristen ITC&quot;;font-size:28pt;v-text-kern:t" trim="t" fitpath="t" string="bleu&#10;bleue&#10;"/>
          </v:shape>
        </w:pict>
      </w:r>
      <w:r>
        <w:rPr>
          <w:noProof/>
          <w:lang w:eastAsia="en-GB"/>
        </w:rPr>
        <w:pict>
          <v:shape id="Picture 58" o:spid="_x0000_s1083" type="#_x0000_t75" alt="http://www.clipartguide.com/_small/1386-0904-1402-3907.jpg" style="position:absolute;left:0;text-align:left;margin-left:408.4pt;margin-top:126.5pt;width:75.65pt;height:81.15pt;z-index:251594752;visibility:visible">
            <v:imagedata r:id="rId35" o:title=""/>
          </v:shape>
        </w:pict>
      </w:r>
      <w:r>
        <w:rPr>
          <w:noProof/>
          <w:lang w:eastAsia="en-GB"/>
        </w:rPr>
        <w:pict>
          <v:shape id="_x0000_s1084" type="#_x0000_t136" style="position:absolute;left:0;text-align:left;margin-left:-1.65pt;margin-top:361.95pt;width:161.6pt;height:73.25pt;z-index:251589632" strokeweight="1.25pt">
            <v:shadow color="#868686"/>
            <v:textpath style="font-family:&quot;Kristen ITC&quot;;font-size:28pt;v-text-kern:t" trim="t" fitpath="t" string="rouge&#10;"/>
          </v:shape>
        </w:pict>
      </w:r>
      <w:r>
        <w:rPr>
          <w:noProof/>
          <w:lang w:eastAsia="en-GB"/>
        </w:rPr>
        <w:pict>
          <v:shape id="Picture 50" o:spid="_x0000_s1085" type="#_x0000_t75" alt="http://dclips.fundraw.com/zobo500dir/rose_john_olsen_01.jpg" style="position:absolute;left:0;text-align:left;margin-left:29.55pt;margin-top:252.9pt;width:64pt;height:86.4pt;z-index:251586560;visibility:visible">
            <v:imagedata r:id="rId36" o:title=""/>
          </v:shape>
        </w:pict>
      </w:r>
      <w:r>
        <w:rPr>
          <w:noProof/>
          <w:lang w:eastAsia="en-GB"/>
        </w:rPr>
        <w:pict>
          <v:shape id="_x0000_s1086" type="#_x0000_t136" style="position:absolute;left:0;text-align:left;margin-left:159.95pt;margin-top:67.85pt;width:133.9pt;height:75.55pt;z-index:251591680" strokeweight="1.5pt">
            <v:shadow color="#868686"/>
            <v:textpath style="font-family:&quot;Harcourt Roman Italic&quot;;font-size:28pt;v-text-kern:t" trim="t" fitpath="t" string="orange"/>
          </v:shape>
        </w:pict>
      </w:r>
      <w:r>
        <w:rPr>
          <w:noProof/>
          <w:lang w:eastAsia="en-GB"/>
        </w:rPr>
        <w:pict>
          <v:shape id="_x0000_s1087" type="#_x0000_t136" style="position:absolute;left:0;text-align:left;margin-left:-12.1pt;margin-top:132.8pt;width:156.2pt;height:90.4pt;z-index:251588608">
            <v:shadow color="#868686"/>
            <v:textpath style="font-family:&quot;Arial&quot;;font-size:28pt;v-text-kern:t" trim="t" fitpath="t" string="jaune"/>
          </v:shape>
        </w:pict>
      </w:r>
      <w:r>
        <w:rPr>
          <w:noProof/>
          <w:lang w:eastAsia="en-GB"/>
        </w:rPr>
        <w:pict>
          <v:shape id="Picture 49" o:spid="_x0000_s1088" type="#_x0000_t75" alt="http://www.anthony-roper.kent.sch.uk/images/news/sun-clipart.jpg" style="position:absolute;left:0;text-align:left;margin-left:14.4pt;margin-top:6.5pt;width:99.75pt;height:99.75pt;z-index:251585536;visibility:visible">
            <v:imagedata r:id="rId37" o:title=""/>
          </v:shape>
        </w:pict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noProof/>
          <w:lang w:eastAsia="en-GB"/>
        </w:rPr>
        <w:pict>
          <v:shape id="Picture 92" o:spid="_x0000_s1089" type="#_x0000_t75" alt="http://www.free-clipart-pictures.net/free_clipart/teacher_clipart/teacher_clipart_3.gif" style="position:absolute;left:0;text-align:left;margin-left:465.85pt;margin-top:9.15pt;width:82.7pt;height:102.5pt;z-index:251614208;visibility:visible">
            <v:imagedata r:id="rId38" o:title=""/>
          </v:shape>
        </w:pict>
      </w:r>
      <w:r>
        <w:rPr>
          <w:noProof/>
          <w:lang w:eastAsia="en-GB"/>
        </w:rPr>
        <w:pict>
          <v:roundrect id="_x0000_s1090" style="position:absolute;left:0;text-align:left;margin-left:67.85pt;margin-top:-11.6pt;width:383.95pt;height:161.65pt;z-index:251602944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Pr="004D4E00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How to say ‘a’</w:t>
                  </w:r>
                </w:p>
                <w:p w:rsidR="00576D6A" w:rsidRDefault="00576D6A" w:rsidP="00F13209">
                  <w:pPr>
                    <w:numPr>
                      <w:ilvl w:val="0"/>
                      <w:numId w:val="2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>livre (</w:t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>)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book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un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 xml:space="preserve"> livre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</w:t>
                  </w:r>
                  <w:r w:rsidRPr="004D4E00">
                    <w:rPr>
                      <w:rFonts w:ascii="Comic Sans MS" w:hAnsi="Comic Sans MS"/>
                      <w:sz w:val="28"/>
                      <w:szCs w:val="28"/>
                    </w:rPr>
                    <w:t xml:space="preserve"> book</w:t>
                  </w:r>
                </w:p>
                <w:p w:rsidR="00576D6A" w:rsidRPr="004D4E00" w:rsidRDefault="00576D6A" w:rsidP="00F13209">
                  <w:pPr>
                    <w:numPr>
                      <w:ilvl w:val="0"/>
                      <w:numId w:val="2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règle (</w:t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)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ruler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une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règle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ruler</w:t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Picture 89" o:spid="_x0000_s1091" type="#_x0000_t75" alt="http://www.torrington.org/uploaded/East/photos/School_House_Clipart.jpg" style="position:absolute;left:0;text-align:left;margin-left:-24.95pt;margin-top:-11.2pt;width:89.85pt;height:129.3pt;z-index:-251705344;visibility:visible">
            <v:imagedata r:id="rId39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6"/>
          <w:szCs w:val="36"/>
        </w:rPr>
      </w:pPr>
      <w:r>
        <w:rPr>
          <w:rFonts w:ascii="Kristen ITC" w:hAnsi="Kristen ITC"/>
          <w:b/>
          <w:sz w:val="36"/>
          <w:szCs w:val="36"/>
        </w:rPr>
        <w:tab/>
      </w:r>
      <w:r>
        <w:rPr>
          <w:rFonts w:ascii="Kristen ITC" w:hAnsi="Kristen ITC"/>
          <w:b/>
          <w:sz w:val="36"/>
          <w:szCs w:val="36"/>
        </w:rPr>
        <w:tab/>
      </w:r>
    </w:p>
    <w:p w:rsidR="00576D6A" w:rsidRPr="00E8509F" w:rsidRDefault="00576D6A" w:rsidP="00F13209">
      <w:pPr>
        <w:pStyle w:val="ListParagraph"/>
        <w:numPr>
          <w:ilvl w:val="0"/>
          <w:numId w:val="1"/>
        </w:numPr>
        <w:contextualSpacing/>
        <w:rPr>
          <w:rFonts w:ascii="Comic Sans MS" w:hAnsi="Comic Sans MS"/>
          <w:i/>
          <w:sz w:val="28"/>
          <w:szCs w:val="28"/>
        </w:rPr>
      </w:pPr>
      <w:r w:rsidRPr="002A0E3C">
        <w:rPr>
          <w:rFonts w:ascii="Comic Sans MS" w:hAnsi="Comic Sans MS"/>
          <w:b/>
          <w:sz w:val="28"/>
          <w:szCs w:val="28"/>
        </w:rPr>
        <w:t>Look at the following words and decide if they are feminine (f) or masculine (m</w:t>
      </w:r>
      <w:r w:rsidRPr="00E8509F">
        <w:rPr>
          <w:rFonts w:ascii="Comic Sans MS" w:hAnsi="Comic Sans MS"/>
          <w:i/>
          <w:sz w:val="28"/>
          <w:szCs w:val="28"/>
        </w:rPr>
        <w:t>).     Outcome 3-11</w:t>
      </w:r>
      <w:r>
        <w:rPr>
          <w:rFonts w:ascii="Comic Sans MS" w:hAnsi="Comic Sans MS"/>
          <w:i/>
          <w:sz w:val="28"/>
          <w:szCs w:val="28"/>
        </w:rPr>
        <w:t>a/b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4D4E00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 w:rsidRPr="004D4E00">
        <w:rPr>
          <w:rFonts w:ascii="Comic Sans MS" w:hAnsi="Comic Sans MS"/>
          <w:sz w:val="28"/>
          <w:szCs w:val="28"/>
        </w:rPr>
        <w:t>a)</w:t>
      </w:r>
      <w:r w:rsidRPr="004D4E00">
        <w:rPr>
          <w:rFonts w:ascii="Comic Sans MS" w:hAnsi="Comic Sans MS"/>
          <w:sz w:val="28"/>
          <w:szCs w:val="28"/>
        </w:rPr>
        <w:tab/>
        <w:t>une chaise = f</w:t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  <w:t>e)</w:t>
      </w:r>
      <w:r w:rsidRPr="004D4E00">
        <w:rPr>
          <w:rFonts w:ascii="Comic Sans MS" w:hAnsi="Comic Sans MS"/>
          <w:sz w:val="28"/>
          <w:szCs w:val="28"/>
        </w:rPr>
        <w:tab/>
        <w:t>une gomme</w:t>
      </w:r>
    </w:p>
    <w:p w:rsidR="00576D6A" w:rsidRPr="004D4E00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 w:rsidRPr="004D4E00">
        <w:rPr>
          <w:rFonts w:ascii="Comic Sans MS" w:hAnsi="Comic Sans MS"/>
          <w:sz w:val="28"/>
          <w:szCs w:val="28"/>
        </w:rPr>
        <w:t>b)</w:t>
      </w:r>
      <w:r w:rsidRPr="004D4E00">
        <w:rPr>
          <w:rFonts w:ascii="Comic Sans MS" w:hAnsi="Comic Sans MS"/>
          <w:sz w:val="28"/>
          <w:szCs w:val="28"/>
        </w:rPr>
        <w:tab/>
        <w:t>un crayon</w:t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  <w:t>f)</w:t>
      </w:r>
      <w:r w:rsidRPr="004D4E00">
        <w:rPr>
          <w:rFonts w:ascii="Comic Sans MS" w:hAnsi="Comic Sans MS"/>
          <w:sz w:val="28"/>
          <w:szCs w:val="28"/>
        </w:rPr>
        <w:tab/>
        <w:t>un livre</w:t>
      </w:r>
    </w:p>
    <w:p w:rsidR="00576D6A" w:rsidRPr="004D4E00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 w:rsidRPr="004D4E00">
        <w:rPr>
          <w:rFonts w:ascii="Comic Sans MS" w:hAnsi="Comic Sans MS"/>
          <w:sz w:val="28"/>
          <w:szCs w:val="28"/>
        </w:rPr>
        <w:t>c)</w:t>
      </w:r>
      <w:r w:rsidRPr="004D4E00">
        <w:rPr>
          <w:rFonts w:ascii="Comic Sans MS" w:hAnsi="Comic Sans MS"/>
          <w:sz w:val="28"/>
          <w:szCs w:val="28"/>
        </w:rPr>
        <w:tab/>
        <w:t>une trousse</w:t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</w:r>
      <w:r w:rsidRPr="004D4E00">
        <w:rPr>
          <w:rFonts w:ascii="Comic Sans MS" w:hAnsi="Comic Sans MS"/>
          <w:sz w:val="28"/>
          <w:szCs w:val="28"/>
        </w:rPr>
        <w:tab/>
        <w:t>g)</w:t>
      </w:r>
      <w:r w:rsidRPr="004D4E00">
        <w:rPr>
          <w:rFonts w:ascii="Comic Sans MS" w:hAnsi="Comic Sans MS"/>
          <w:sz w:val="28"/>
          <w:szCs w:val="28"/>
        </w:rPr>
        <w:tab/>
        <w:t>un cahier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Pr="002A0E3C" w:rsidRDefault="00576D6A" w:rsidP="00F13209">
      <w:pPr>
        <w:pStyle w:val="ListParagraph"/>
        <w:numPr>
          <w:ilvl w:val="0"/>
          <w:numId w:val="1"/>
        </w:numPr>
        <w:contextualSpacing/>
        <w:rPr>
          <w:rFonts w:ascii="Comic Sans MS" w:hAnsi="Comic Sans MS"/>
          <w:sz w:val="28"/>
          <w:szCs w:val="28"/>
        </w:rPr>
      </w:pPr>
      <w:r w:rsidRPr="002A0E3C">
        <w:rPr>
          <w:rFonts w:ascii="Comic Sans MS" w:hAnsi="Comic Sans MS"/>
          <w:b/>
          <w:sz w:val="28"/>
          <w:szCs w:val="28"/>
        </w:rPr>
        <w:t>Translate the following words into French, adding un or une</w:t>
      </w:r>
      <w:r w:rsidRPr="002A0E3C">
        <w:rPr>
          <w:rFonts w:ascii="Comic Sans MS" w:hAnsi="Comic Sans MS"/>
          <w:sz w:val="28"/>
          <w:szCs w:val="28"/>
        </w:rPr>
        <w:t>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a door = une porte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e)</w:t>
      </w:r>
      <w:r>
        <w:rPr>
          <w:rFonts w:ascii="Comic Sans MS" w:hAnsi="Comic Sans MS"/>
          <w:sz w:val="28"/>
          <w:szCs w:val="28"/>
        </w:rPr>
        <w:tab/>
        <w:t>a white board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a teacher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f)</w:t>
      </w:r>
      <w:r>
        <w:rPr>
          <w:rFonts w:ascii="Comic Sans MS" w:hAnsi="Comic Sans MS"/>
          <w:sz w:val="28"/>
          <w:szCs w:val="28"/>
        </w:rPr>
        <w:tab/>
        <w:t xml:space="preserve"> a calculator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ab/>
        <w:t>a rubber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g)</w:t>
      </w:r>
      <w:r>
        <w:rPr>
          <w:rFonts w:ascii="Comic Sans MS" w:hAnsi="Comic Sans MS"/>
          <w:sz w:val="28"/>
          <w:szCs w:val="28"/>
        </w:rPr>
        <w:tab/>
        <w:t>a sharpener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d)</w:t>
      </w:r>
      <w:r>
        <w:rPr>
          <w:rFonts w:ascii="Comic Sans MS" w:hAnsi="Comic Sans MS"/>
          <w:sz w:val="28"/>
          <w:szCs w:val="28"/>
        </w:rPr>
        <w:tab/>
        <w:t>a pen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h)</w:t>
      </w:r>
      <w:r>
        <w:rPr>
          <w:rFonts w:ascii="Comic Sans MS" w:hAnsi="Comic Sans MS"/>
          <w:sz w:val="28"/>
          <w:szCs w:val="28"/>
        </w:rPr>
        <w:tab/>
        <w:t>a mobile phone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90" o:spid="_x0000_s1092" type="#_x0000_t75" alt="http://www.bry-backmanor.org/schoolclip15.gif" style="position:absolute;left:0;text-align:left;margin-left:446.3pt;margin-top:2.95pt;width:91.2pt;height:134.2pt;z-index:251612160;visibility:visible">
            <v:imagedata r:id="rId40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96" o:spid="_x0000_s1093" type="#_x0000_t75" alt="http://www.freecraftunlimited.com/clipart/school/boy-apple.gif" style="position:absolute;left:0;text-align:left;margin-left:-18.65pt;margin-top:5.95pt;width:61.55pt;height:97.6pt;z-index:251617280;visibility:visible">
            <v:imagedata r:id="rId8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roundrect id="_x0000_s1094" style="position:absolute;left:0;text-align:left;margin-left:9.5pt;margin-top:6pt;width:493.9pt;height:192pt;z-index:251603968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How to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</w:t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ay ‘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’</w:t>
                  </w:r>
                </w:p>
                <w:p w:rsidR="00576D6A" w:rsidRDefault="00576D6A" w:rsidP="00F132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nm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nf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before a vowel/silent ‘h’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npl</w:t>
                  </w:r>
                </w:p>
                <w:p w:rsidR="00576D6A" w:rsidRPr="00812A56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>le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la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l’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les</w:t>
                  </w:r>
                </w:p>
                <w:p w:rsidR="00576D6A" w:rsidRPr="00812A56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 xml:space="preserve"> sac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smartTag w:uri="urn:schemas-microsoft-com:office:smarttags" w:element="place">
                    <w:smartTag w:uri="urn:schemas-microsoft-com:office:smarttags" w:element="City">
                      <w:r w:rsidRPr="00812A5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la</w:t>
                      </w:r>
                      <w:r w:rsidRPr="00812A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porte</w:t>
                      </w:r>
                    </w:smartTag>
                  </w:smartTag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l’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>h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ôpital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812A5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les</w:t>
                  </w:r>
                  <w:r w:rsidRPr="00812A56">
                    <w:rPr>
                      <w:rFonts w:ascii="Comic Sans MS" w:hAnsi="Comic Sans MS"/>
                      <w:sz w:val="28"/>
                      <w:szCs w:val="28"/>
                    </w:rPr>
                    <w:t xml:space="preserve"> crayons</w:t>
                  </w:r>
                </w:p>
              </w:txbxContent>
            </v:textbox>
          </v:roundrect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91" o:spid="_x0000_s1095" type="#_x0000_t75" alt="http://www.irving.dubuque.k12.ia.us/Clipart/pencils.jpg" style="position:absolute;left:0;text-align:left;margin-left:350.15pt;margin-top:14.65pt;width:96.1pt;height:93.95pt;z-index:251613184;visibility:visible">
            <v:imagedata r:id="rId41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Pr="002A0E3C" w:rsidRDefault="00576D6A" w:rsidP="00F13209">
      <w:pPr>
        <w:pStyle w:val="ListParagraph"/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Picture 94" o:spid="_x0000_s1096" type="#_x0000_t75" alt="Calculator Cartoon Clip Art" href="http://primoclipart.com/files/preview/big/678/Calculator Cartoon Clip Art" title="&quot;Calculator Cartoon Clip Art&quot;" style="position:absolute;left:0;text-align:left;margin-left:458.5pt;margin-top:14.05pt;width:87.55pt;height:154.95pt;z-index:251615232;visibility:visible" o:button="t">
            <v:fill o:detectmouseclick="t"/>
            <v:imagedata r:id="rId42" o:title=""/>
          </v:shape>
        </w:pict>
      </w:r>
      <w:r w:rsidRPr="002A0E3C">
        <w:rPr>
          <w:rFonts w:ascii="Comic Sans MS" w:hAnsi="Comic Sans MS"/>
          <w:b/>
          <w:sz w:val="28"/>
          <w:szCs w:val="28"/>
        </w:rPr>
        <w:t xml:space="preserve">Write the correct word for </w:t>
      </w:r>
      <w:r>
        <w:rPr>
          <w:rFonts w:ascii="Comic Sans MS" w:hAnsi="Comic Sans MS"/>
          <w:b/>
          <w:sz w:val="28"/>
          <w:szCs w:val="28"/>
        </w:rPr>
        <w:t>‘</w:t>
      </w:r>
      <w:r w:rsidRPr="002A0E3C">
        <w:rPr>
          <w:rFonts w:ascii="Comic Sans MS" w:hAnsi="Comic Sans MS"/>
          <w:b/>
          <w:sz w:val="28"/>
          <w:szCs w:val="28"/>
        </w:rPr>
        <w:t>the</w:t>
      </w:r>
      <w:r>
        <w:rPr>
          <w:rFonts w:ascii="Comic Sans MS" w:hAnsi="Comic Sans MS"/>
          <w:b/>
          <w:sz w:val="28"/>
          <w:szCs w:val="28"/>
        </w:rPr>
        <w:t>’</w:t>
      </w:r>
      <w:r w:rsidRPr="002A0E3C">
        <w:rPr>
          <w:rFonts w:ascii="Comic Sans MS" w:hAnsi="Comic Sans MS"/>
          <w:b/>
          <w:sz w:val="28"/>
          <w:szCs w:val="28"/>
        </w:rPr>
        <w:t xml:space="preserve"> before each noun.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97" o:spid="_x0000_s1097" type="#_x0000_t75" alt="http://www.pocanticohills.org/taverna/98/pens.gif" style="position:absolute;left:0;text-align:left;margin-left:164.6pt;margin-top:5.3pt;width:111.15pt;height:114.85pt;z-index:251618304;visibility:visible">
            <v:imagedata r:id="rId43" o:title=""/>
          </v:shape>
        </w:pic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a.</w:t>
      </w:r>
      <w:r>
        <w:rPr>
          <w:rFonts w:ascii="Comic Sans MS" w:hAnsi="Comic Sans MS"/>
          <w:sz w:val="28"/>
          <w:szCs w:val="28"/>
        </w:rPr>
        <w:tab/>
        <w:t>crayon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e.</w:t>
      </w:r>
      <w:r>
        <w:rPr>
          <w:rFonts w:ascii="Comic Sans MS" w:hAnsi="Comic Sans MS"/>
          <w:sz w:val="28"/>
          <w:szCs w:val="28"/>
        </w:rPr>
        <w:tab/>
        <w:t>fenêtre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b.</w:t>
      </w:r>
      <w:r>
        <w:rPr>
          <w:rFonts w:ascii="Comic Sans MS" w:hAnsi="Comic Sans MS"/>
          <w:sz w:val="28"/>
          <w:szCs w:val="28"/>
        </w:rPr>
        <w:tab/>
        <w:t>crayons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f.</w:t>
      </w:r>
      <w:r>
        <w:rPr>
          <w:rFonts w:ascii="Comic Sans MS" w:hAnsi="Comic Sans MS"/>
          <w:sz w:val="28"/>
          <w:szCs w:val="28"/>
        </w:rPr>
        <w:tab/>
        <w:t>calculatrice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c.</w:t>
      </w:r>
      <w:r>
        <w:rPr>
          <w:rFonts w:ascii="Comic Sans MS" w:hAnsi="Comic Sans MS"/>
          <w:sz w:val="28"/>
          <w:szCs w:val="28"/>
        </w:rPr>
        <w:tab/>
        <w:t>porte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g.</w:t>
      </w:r>
      <w:r>
        <w:rPr>
          <w:rFonts w:ascii="Comic Sans MS" w:hAnsi="Comic Sans MS"/>
          <w:sz w:val="28"/>
          <w:szCs w:val="28"/>
        </w:rPr>
        <w:tab/>
        <w:t>professeur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d.</w:t>
      </w:r>
      <w:r>
        <w:rPr>
          <w:rFonts w:ascii="Comic Sans MS" w:hAnsi="Comic Sans MS"/>
          <w:sz w:val="28"/>
          <w:szCs w:val="28"/>
        </w:rPr>
        <w:tab/>
        <w:t>horloge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h.</w:t>
      </w:r>
      <w:r>
        <w:rPr>
          <w:rFonts w:ascii="Comic Sans MS" w:hAnsi="Comic Sans MS"/>
          <w:sz w:val="28"/>
          <w:szCs w:val="28"/>
        </w:rPr>
        <w:tab/>
        <w:t>règles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98" type="#_x0000_t12" style="position:absolute;left:0;text-align:left;margin-left:135.85pt;margin-top:7.3pt;width:36pt;height:36.45pt;z-index:251763712" strokeweight="3pt"/>
        </w:pict>
      </w:r>
    </w:p>
    <w:p w:rsidR="00576D6A" w:rsidRPr="004E3B5D" w:rsidRDefault="00576D6A" w:rsidP="00F13209">
      <w:pPr>
        <w:spacing w:line="360" w:lineRule="auto"/>
        <w:contextualSpacing/>
        <w:rPr>
          <w:rFonts w:ascii="Kristen ITC" w:hAnsi="Kristen ITC"/>
          <w:b/>
          <w:sz w:val="36"/>
          <w:szCs w:val="36"/>
        </w:rPr>
      </w:pPr>
      <w:r w:rsidRPr="004E3B5D">
        <w:rPr>
          <w:rFonts w:ascii="Kristen ITC" w:hAnsi="Kristen ITC"/>
          <w:b/>
          <w:sz w:val="36"/>
          <w:szCs w:val="36"/>
        </w:rPr>
        <w:t>Listening</w:t>
      </w:r>
    </w:p>
    <w:p w:rsidR="00576D6A" w:rsidRPr="00E8509F" w:rsidRDefault="00576D6A" w:rsidP="00F13209">
      <w:pPr>
        <w:spacing w:line="240" w:lineRule="auto"/>
        <w:ind w:left="720"/>
        <w:contextualSpacing/>
        <w:rPr>
          <w:rFonts w:ascii="Comic Sans MS" w:hAnsi="Comic Sans MS"/>
          <w:i/>
          <w:sz w:val="28"/>
          <w:szCs w:val="28"/>
        </w:rPr>
      </w:pPr>
      <w:r>
        <w:rPr>
          <w:noProof/>
          <w:lang w:eastAsia="en-GB"/>
        </w:rPr>
        <w:pict>
          <v:shape id="Picture 95" o:spid="_x0000_s1099" type="#_x0000_t75" alt="http://www.qacps.k12.md.us/ces/clipart/Carson%20Dellosa%20Clipart/Carson%20Dellosa%20Back%20to%20School/Images/Color%20Images/School%20Clip%20Art/CRAYON_BOX.jpg" style="position:absolute;left:0;text-align:left;margin-left:458.5pt;margin-top:37.25pt;width:72.3pt;height:90.3pt;z-index:251616256;visibility:visible">
            <v:imagedata r:id="rId44" o:title=""/>
          </v:shape>
        </w:pict>
      </w:r>
      <w:r>
        <w:rPr>
          <w:rFonts w:ascii="Comic Sans MS" w:hAnsi="Comic Sans MS"/>
          <w:b/>
          <w:sz w:val="28"/>
          <w:szCs w:val="28"/>
        </w:rPr>
        <w:t>Your teacher will help you practice listening out for classroom objects and instructions</w:t>
      </w:r>
      <w:r w:rsidRPr="00E8509F">
        <w:rPr>
          <w:rFonts w:ascii="Comic Sans MS" w:hAnsi="Comic Sans MS"/>
          <w:i/>
          <w:sz w:val="28"/>
          <w:szCs w:val="28"/>
        </w:rPr>
        <w:t xml:space="preserve">.  </w:t>
      </w:r>
      <w:r>
        <w:rPr>
          <w:rFonts w:ascii="Comic Sans MS" w:hAnsi="Comic Sans MS"/>
          <w:i/>
          <w:sz w:val="28"/>
          <w:szCs w:val="28"/>
        </w:rPr>
        <w:t>Métro page 8, Ex 1a &amp; page 17 ex 4b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Note your scores here:______________________</w:t>
      </w:r>
    </w:p>
    <w:p w:rsidR="00576D6A" w:rsidRPr="004E3B5D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roundrect id="_x0000_s1100" style="position:absolute;left:0;text-align:left;margin-left:1.25pt;margin-top:27.9pt;width:514.1pt;height:297.2pt;z-index:251604992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D4E0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How to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make adjectives agree</w:t>
                  </w:r>
                </w:p>
                <w:tbl>
                  <w:tblPr>
                    <w:tblW w:w="5000" w:type="pc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0A0"/>
                  </w:tblPr>
                  <w:tblGrid>
                    <w:gridCol w:w="2402"/>
                    <w:gridCol w:w="2401"/>
                    <w:gridCol w:w="2401"/>
                    <w:gridCol w:w="2401"/>
                  </w:tblGrid>
                  <w:tr w:rsidR="00576D6A" w:rsidRPr="008A18DD" w:rsidTr="00082381"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Jokerman" w:hAnsi="Jokerman"/>
                            <w:sz w:val="40"/>
                            <w:szCs w:val="40"/>
                          </w:rPr>
                        </w:pPr>
                        <w:r w:rsidRPr="008A18DD">
                          <w:rPr>
                            <w:rFonts w:ascii="Jokerman" w:hAnsi="Jokerman"/>
                            <w:sz w:val="40"/>
                            <w:szCs w:val="40"/>
                          </w:rPr>
                          <w:t>un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Jokerman" w:hAnsi="Jokerman"/>
                            <w:sz w:val="40"/>
                            <w:szCs w:val="40"/>
                          </w:rPr>
                        </w:pPr>
                        <w:r w:rsidRPr="008A18DD">
                          <w:rPr>
                            <w:rFonts w:ascii="Jokerman" w:hAnsi="Jokerman"/>
                            <w:sz w:val="40"/>
                            <w:szCs w:val="40"/>
                          </w:rPr>
                          <w:t>une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Jokerman" w:hAnsi="Jokerman"/>
                            <w:sz w:val="40"/>
                            <w:szCs w:val="40"/>
                          </w:rPr>
                        </w:pPr>
                        <w:r w:rsidRPr="008A18DD">
                          <w:rPr>
                            <w:rFonts w:ascii="Jokerman" w:hAnsi="Jokerman"/>
                            <w:sz w:val="40"/>
                            <w:szCs w:val="40"/>
                          </w:rPr>
                          <w:t>des (m)</w:t>
                        </w:r>
                      </w:p>
                    </w:tc>
                    <w:tc>
                      <w:tcPr>
                        <w:tcW w:w="1250" w:type="pct"/>
                        <w:vAlign w:val="center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Jokerman" w:hAnsi="Jokerman"/>
                            <w:sz w:val="40"/>
                            <w:szCs w:val="40"/>
                          </w:rPr>
                        </w:pPr>
                        <w:r w:rsidRPr="008A18DD">
                          <w:rPr>
                            <w:rFonts w:ascii="Jokerman" w:hAnsi="Jokerman"/>
                            <w:sz w:val="40"/>
                            <w:szCs w:val="40"/>
                          </w:rPr>
                          <w:t>des (f)</w:t>
                        </w:r>
                      </w:p>
                    </w:tc>
                  </w:tr>
                  <w:tr w:rsidR="00576D6A" w:rsidRPr="008A18DD" w:rsidTr="00082381"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bleu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bleue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bleus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bleues</w:t>
                        </w:r>
                      </w:p>
                    </w:tc>
                  </w:tr>
                  <w:tr w:rsidR="00576D6A" w:rsidRPr="008A18DD" w:rsidTr="00082381"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jaune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jaune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jaunes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jaunes</w:t>
                        </w:r>
                      </w:p>
                    </w:tc>
                  </w:tr>
                  <w:tr w:rsidR="00576D6A" w:rsidRPr="008A18DD" w:rsidTr="00082381"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blanc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blanche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blancs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blanches</w:t>
                        </w:r>
                      </w:p>
                    </w:tc>
                  </w:tr>
                  <w:tr w:rsidR="00576D6A" w:rsidRPr="008A18DD" w:rsidTr="00082381"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marron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marron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marron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576D6A" w:rsidRPr="008A18DD" w:rsidRDefault="00576D6A" w:rsidP="00082381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8A18DD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marron</w:t>
                        </w:r>
                      </w:p>
                    </w:tc>
                  </w:tr>
                </w:tbl>
                <w:p w:rsidR="00576D6A" w:rsidRPr="00812A56" w:rsidRDefault="00576D6A" w:rsidP="00F13209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Picture 100" o:spid="_x0000_s1101" type="#_x0000_t75" alt="http://www.school-clipart.com/school_clipart_images/text_books__english_history_and_math_0515-0908-1721-0833_SMU.jpg" style="position:absolute;left:0;text-align:left;margin-left:-19.15pt;margin-top:-16.1pt;width:111.85pt;height:84.25pt;z-index:251621376;visibility:visible">
            <v:imagedata r:id="rId45" o:title=""/>
          </v:shape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102" o:spid="_x0000_s1102" type="#_x0000_t75" alt="http://www.imageenvision.com/150/22605-clip-art-graphic-of-a-book-cartoon-character-riding-a-bicycle-by-toons4biz.jpg" style="position:absolute;left:0;text-align:left;margin-left:441.8pt;margin-top:5.85pt;width:94.9pt;height:103.7pt;z-index:-251693056;visibility:visible">
            <v:imagedata r:id="rId46" o:title=""/>
          </v:shape>
        </w:pict>
      </w:r>
    </w:p>
    <w:p w:rsidR="00576D6A" w:rsidRPr="002A0E3C" w:rsidRDefault="00576D6A" w:rsidP="00F13209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A0E3C">
        <w:rPr>
          <w:rFonts w:ascii="Comic Sans MS" w:hAnsi="Comic Sans MS"/>
          <w:b/>
          <w:sz w:val="28"/>
          <w:szCs w:val="28"/>
        </w:rPr>
        <w:t>Translate the following into English.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une trousse rouge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e)</w:t>
      </w:r>
      <w:r>
        <w:rPr>
          <w:rFonts w:ascii="Comic Sans MS" w:hAnsi="Comic Sans MS"/>
          <w:sz w:val="28"/>
          <w:szCs w:val="28"/>
        </w:rPr>
        <w:tab/>
        <w:t>un portable marron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une gomme grise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f)</w:t>
      </w:r>
      <w:r>
        <w:rPr>
          <w:rFonts w:ascii="Comic Sans MS" w:hAnsi="Comic Sans MS"/>
          <w:sz w:val="28"/>
          <w:szCs w:val="28"/>
        </w:rPr>
        <w:tab/>
        <w:t>un sac vert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ab/>
        <w:t>des cahiers noirs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g)</w:t>
      </w:r>
      <w:r>
        <w:rPr>
          <w:rFonts w:ascii="Comic Sans MS" w:hAnsi="Comic Sans MS"/>
          <w:sz w:val="28"/>
          <w:szCs w:val="28"/>
        </w:rPr>
        <w:tab/>
        <w:t>des gommes blanches</w:t>
      </w:r>
    </w:p>
    <w:p w:rsidR="00576D6A" w:rsidRPr="002A0E3C" w:rsidRDefault="00576D6A" w:rsidP="00F13209">
      <w:pPr>
        <w:pStyle w:val="ListParagraph"/>
        <w:numPr>
          <w:ilvl w:val="0"/>
          <w:numId w:val="1"/>
        </w:numPr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shape id="Picture 101" o:spid="_x0000_s1103" type="#_x0000_t75" alt="Calculator Cartoon Clip Art" href="http://primoclipart.com/files/preview/big/678/Calculator Cartoon Clip Art" title="&quot;Calculator Cartoon Clip Art&quot;" style="position:absolute;left:0;text-align:left;margin-left:460.95pt;margin-top:16.2pt;width:87.6pt;height:155pt;z-index:251622400;visibility:visible" o:button="t">
            <v:fill o:detectmouseclick="t"/>
            <v:imagedata r:id="rId42" o:title=""/>
          </v:shape>
        </w:pict>
      </w:r>
      <w:r w:rsidRPr="002A0E3C">
        <w:rPr>
          <w:rFonts w:ascii="Comic Sans MS" w:hAnsi="Comic Sans MS"/>
          <w:b/>
          <w:sz w:val="28"/>
          <w:szCs w:val="28"/>
        </w:rPr>
        <w:t>Now translate the following into French.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a blue jotter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e)</w:t>
      </w:r>
      <w:r>
        <w:rPr>
          <w:rFonts w:ascii="Comic Sans MS" w:hAnsi="Comic Sans MS"/>
          <w:sz w:val="28"/>
          <w:szCs w:val="28"/>
        </w:rPr>
        <w:tab/>
        <w:t>some blue pencils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a white pencil case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f)</w:t>
      </w:r>
      <w:r>
        <w:rPr>
          <w:rFonts w:ascii="Comic Sans MS" w:hAnsi="Comic Sans MS"/>
          <w:sz w:val="28"/>
          <w:szCs w:val="28"/>
        </w:rPr>
        <w:tab/>
        <w:t>some orange rubbers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ab/>
        <w:t>an orange rubber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g)</w:t>
      </w:r>
      <w:r>
        <w:rPr>
          <w:rFonts w:ascii="Comic Sans MS" w:hAnsi="Comic Sans MS"/>
          <w:sz w:val="28"/>
          <w:szCs w:val="28"/>
        </w:rPr>
        <w:tab/>
        <w:t>some white rulers.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04" type="#_x0000_t12" style="position:absolute;left:0;text-align:left;margin-left:100.5pt;margin-top:.35pt;width:36pt;height:36.45pt;z-index:251762688" strokeweight="3pt"/>
        </w:pict>
      </w:r>
    </w:p>
    <w:p w:rsidR="00576D6A" w:rsidRPr="00951E04" w:rsidRDefault="00576D6A" w:rsidP="00F13209">
      <w:pPr>
        <w:spacing w:line="240" w:lineRule="auto"/>
        <w:contextualSpacing/>
        <w:rPr>
          <w:rFonts w:ascii="Kristen ITC" w:hAnsi="Kristen ITC"/>
          <w:b/>
          <w:sz w:val="36"/>
          <w:szCs w:val="36"/>
        </w:rPr>
      </w:pPr>
      <w:r w:rsidRPr="00951E04">
        <w:rPr>
          <w:rFonts w:ascii="Kristen ITC" w:hAnsi="Kristen ITC"/>
          <w:b/>
          <w:sz w:val="36"/>
          <w:szCs w:val="36"/>
        </w:rPr>
        <w:t>Listening</w:t>
      </w:r>
    </w:p>
    <w:p w:rsidR="00576D6A" w:rsidRPr="00256C93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Can you note down objects or colours?  </w:t>
      </w:r>
      <w:r w:rsidRPr="00256C93">
        <w:rPr>
          <w:rFonts w:ascii="Comic Sans MS" w:hAnsi="Comic Sans MS"/>
          <w:i/>
          <w:sz w:val="28"/>
          <w:szCs w:val="28"/>
        </w:rPr>
        <w:t>Métro p16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Note your score here _______</w:t>
      </w:r>
    </w:p>
    <w:p w:rsidR="00576D6A" w:rsidRPr="004E3B5D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32"/>
          <w:szCs w:val="32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05" type="#_x0000_t75" style="position:absolute;left:0;text-align:left;margin-left:435.3pt;margin-top:22.1pt;width:101pt;height:97.6pt;z-index:251620352;visibility:visible">
            <v:imagedata r:id="rId47" o:title=""/>
          </v:shape>
        </w:pict>
      </w:r>
      <w:r>
        <w:rPr>
          <w:noProof/>
          <w:lang w:eastAsia="en-GB"/>
        </w:rPr>
        <w:pict>
          <v:shape id="Picture 103" o:spid="_x0000_s1106" type="#_x0000_t75" alt="http://images.paraorkut.com/img/clipart/images/t/teacher-840.gif" style="position:absolute;left:0;text-align:left;margin-left:30.15pt;margin-top:4.95pt;width:82pt;height:102.5pt;z-index:251624448;visibility:visible">
            <v:imagedata r:id="rId48" o:title=""/>
          </v:shape>
        </w:pict>
      </w:r>
      <w:r>
        <w:rPr>
          <w:noProof/>
          <w:lang w:eastAsia="en-GB"/>
        </w:rPr>
        <w:pict>
          <v:roundrect id="_x0000_s1107" style="position:absolute;left:0;text-align:left;margin-left:34.7pt;margin-top:23.1pt;width:479.4pt;height:186.3pt;z-index:251606016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Using ‘avoir’ – ‘to have’</w:t>
                  </w:r>
                </w:p>
                <w:p w:rsidR="00576D6A" w:rsidRPr="000F713D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r w:rsidRPr="000F713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(see page 31)</w:t>
                  </w:r>
                </w:p>
                <w:p w:rsidR="00576D6A" w:rsidRPr="00497B2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‘Avoir’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means ‘to have’.  You will find it in your verb list in section 6.  Don’t forget that you use the verb ‘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avoir’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to give your age in French!</w:t>
                  </w:r>
                </w:p>
              </w:txbxContent>
            </v:textbox>
          </v:roundrect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ind w:firstLine="720"/>
        <w:rPr>
          <w:rFonts w:ascii="Kristen ITC" w:hAnsi="Kristen ITC"/>
          <w:b/>
          <w:sz w:val="40"/>
          <w:szCs w:val="40"/>
        </w:rPr>
      </w:pPr>
    </w:p>
    <w:p w:rsidR="00576D6A" w:rsidRPr="002A0E3C" w:rsidRDefault="00576D6A" w:rsidP="00F13209">
      <w:pPr>
        <w:pStyle w:val="ListParagraph"/>
        <w:numPr>
          <w:ilvl w:val="0"/>
          <w:numId w:val="1"/>
        </w:numPr>
        <w:spacing w:line="360" w:lineRule="auto"/>
        <w:contextualSpacing/>
        <w:rPr>
          <w:rFonts w:ascii="Comic Sans MS" w:hAnsi="Comic Sans MS"/>
          <w:b/>
          <w:sz w:val="28"/>
          <w:szCs w:val="28"/>
        </w:rPr>
      </w:pPr>
      <w:r w:rsidRPr="002A0E3C">
        <w:rPr>
          <w:rFonts w:ascii="Comic Sans MS" w:hAnsi="Comic Sans MS"/>
          <w:b/>
          <w:sz w:val="28"/>
          <w:szCs w:val="28"/>
        </w:rPr>
        <w:t xml:space="preserve">Fill in the correct part of ‘avoir’.  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J’____ un cahier.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c)</w:t>
      </w:r>
      <w:r>
        <w:rPr>
          <w:rFonts w:ascii="Comic Sans MS" w:hAnsi="Comic Sans MS"/>
          <w:sz w:val="28"/>
          <w:szCs w:val="28"/>
        </w:rPr>
        <w:tab/>
        <w:t>Marie___ trois crayons.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Tu ___ un stylo?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d)</w:t>
      </w:r>
      <w:r>
        <w:rPr>
          <w:rFonts w:ascii="Comic Sans MS" w:hAnsi="Comic Sans MS"/>
          <w:sz w:val="28"/>
          <w:szCs w:val="28"/>
        </w:rPr>
        <w:tab/>
        <w:t>On ___ trente euros.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08" type="#_x0000_t75" style="position:absolute;left:0;text-align:left;margin-left:155.85pt;margin-top:7.8pt;width:230.35pt;height:165.95pt;z-index:251627520;visibility:visible">
            <v:imagedata r:id="rId49" o:title=""/>
          </v:shape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98" o:spid="_x0000_s1109" type="#_x0000_t75" alt="http://3.bp.blogspot.com/_gXhXxa_et-0/SXPb2xvSjzI/AAAAAAAAACs/S0bTDIZG3KQ/s200/Feather+Pen+ClipArt.jpg" style="position:absolute;left:0;text-align:left;margin-left:423.1pt;margin-top:-6.75pt;width:115.65pt;height:100.05pt;z-index:251619328;visibility:visible">
            <v:imagedata r:id="rId50" o:title=""/>
          </v:shape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roundrect id="_x0000_s1110" style="position:absolute;left:0;text-align:left;margin-left:54.85pt;margin-top:-.6pt;width:426.35pt;height:228.55pt;z-index:251607040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</w:p>
                <w:p w:rsidR="00576D6A" w:rsidRPr="00256C93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  <w:r>
                    <w:rPr>
                      <w:rFonts w:ascii="Kristen ITC" w:hAnsi="Kristen ITC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Saying “I don’t have a/any”</w:t>
                  </w:r>
                </w:p>
                <w:p w:rsidR="00576D6A" w:rsidRPr="00256C93" w:rsidRDefault="00576D6A" w:rsidP="00F132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Je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’ai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pas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de crayon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>I don’t have a pencil</w:t>
                  </w:r>
                </w:p>
                <w:p w:rsidR="00576D6A" w:rsidRPr="00497B2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Il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’a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pas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de stylo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He doesn’t have a pen</w:t>
                  </w:r>
                </w:p>
                <w:p w:rsidR="00576D6A" w:rsidRPr="00497B2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On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’a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pas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de livres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>We don’t have any books</w:t>
                  </w:r>
                </w:p>
                <w:p w:rsidR="00576D6A" w:rsidRPr="00497B2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Je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’ai </w:t>
                  </w:r>
                  <w:r w:rsidRPr="00497B2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pas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 xml:space="preserve"> d’animal</w:t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97B27">
                    <w:rPr>
                      <w:rFonts w:ascii="Comic Sans MS" w:hAnsi="Comic Sans MS"/>
                      <w:sz w:val="28"/>
                      <w:szCs w:val="28"/>
                    </w:rPr>
                    <w:tab/>
                    <w:t xml:space="preserve">I don’t have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a pet</w:t>
                  </w:r>
                </w:p>
                <w:p w:rsidR="00576D6A" w:rsidRPr="00497B27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105" o:spid="_x0000_s1111" type="#_x0000_t75" alt="http://4.bp.blogspot.com/_8FVYrppE7wc/SyWyuBwoyYI/AAAAAAAAAIY/HPccbaxdXAs/s320/clip_art_pencil_02.jpg" style="position:absolute;left:0;text-align:left;margin-left:445.05pt;margin-top:16.6pt;width:83.85pt;height:98.8pt;z-index:251626496;visibility:visible">
            <v:imagedata r:id="rId51" o:title=""/>
          </v:shape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Pr="002A0E3C" w:rsidRDefault="00576D6A" w:rsidP="00F13209">
      <w:pPr>
        <w:pStyle w:val="ListParagraph"/>
        <w:numPr>
          <w:ilvl w:val="0"/>
          <w:numId w:val="1"/>
        </w:numPr>
        <w:spacing w:line="360" w:lineRule="auto"/>
        <w:contextualSpacing/>
        <w:rPr>
          <w:rFonts w:ascii="Comic Sans MS" w:hAnsi="Comic Sans MS"/>
          <w:b/>
          <w:sz w:val="28"/>
          <w:szCs w:val="28"/>
        </w:rPr>
      </w:pPr>
      <w:r w:rsidRPr="002A0E3C">
        <w:rPr>
          <w:rFonts w:ascii="Comic Sans MS" w:hAnsi="Comic Sans MS"/>
          <w:b/>
          <w:sz w:val="28"/>
          <w:szCs w:val="28"/>
        </w:rPr>
        <w:t>Try putting the following into French:</w:t>
      </w:r>
      <w:r w:rsidRPr="00B66460">
        <w:t xml:space="preserve"> 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I don’t have a rubber.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c)</w:t>
      </w:r>
      <w:r>
        <w:rPr>
          <w:rFonts w:ascii="Comic Sans MS" w:hAnsi="Comic Sans MS"/>
          <w:sz w:val="28"/>
          <w:szCs w:val="28"/>
        </w:rPr>
        <w:tab/>
        <w:t>Paul doesn’t have a bag.</w:t>
      </w:r>
    </w:p>
    <w:p w:rsidR="00576D6A" w:rsidRDefault="00576D6A" w:rsidP="00F13209">
      <w:pPr>
        <w:spacing w:line="240" w:lineRule="auto"/>
        <w:ind w:left="1440" w:hanging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He doesn’t have a pencil case.</w:t>
      </w:r>
      <w:r>
        <w:rPr>
          <w:rFonts w:ascii="Comic Sans MS" w:hAnsi="Comic Sans MS"/>
          <w:sz w:val="28"/>
          <w:szCs w:val="28"/>
        </w:rPr>
        <w:tab/>
        <w:t>d)</w:t>
      </w:r>
      <w:r>
        <w:rPr>
          <w:rFonts w:ascii="Comic Sans MS" w:hAnsi="Comic Sans MS"/>
          <w:sz w:val="28"/>
          <w:szCs w:val="28"/>
        </w:rPr>
        <w:tab/>
        <w:t xml:space="preserve">We don’t have any </w:t>
      </w:r>
    </w:p>
    <w:p w:rsidR="00576D6A" w:rsidRDefault="00576D6A" w:rsidP="00F13209">
      <w:pPr>
        <w:spacing w:line="240" w:lineRule="auto"/>
        <w:ind w:left="1440" w:hanging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pencils.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roundrect id="_x0000_s1112" style="position:absolute;left:0;text-align:left;margin-left:35.6pt;margin-top:16.95pt;width:426.35pt;height:223.6pt;z-index:251608064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4D4E0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How to say “There is/there isn’t…”</w:t>
                  </w:r>
                </w:p>
                <w:p w:rsidR="00576D6A" w:rsidRDefault="00576D6A" w:rsidP="00F13209">
                  <w:pPr>
                    <w:ind w:firstLine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There is: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Il y a…</w:t>
                  </w:r>
                </w:p>
                <w:p w:rsidR="00576D6A" w:rsidRDefault="00576D6A" w:rsidP="00F13209">
                  <w:pPr>
                    <w:ind w:firstLine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There isn’t: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Il n’y a pas de…</w:t>
                  </w:r>
                </w:p>
                <w:p w:rsidR="00576D6A" w:rsidRDefault="00576D6A" w:rsidP="00F13209">
                  <w:pPr>
                    <w:numPr>
                      <w:ilvl w:val="0"/>
                      <w:numId w:val="3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Il y a un crayon.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There is a pencil.</w:t>
                  </w:r>
                </w:p>
                <w:p w:rsidR="00576D6A" w:rsidRPr="003E0D19" w:rsidRDefault="00576D6A" w:rsidP="00F13209">
                  <w:pPr>
                    <w:numPr>
                      <w:ilvl w:val="0"/>
                      <w:numId w:val="3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Il n ‘y a pas de tables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.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ab/>
                    <w:t>There aren’t any tables.</w:t>
                  </w:r>
                </w:p>
              </w:txbxContent>
            </v:textbox>
          </v:roundrect>
        </w:pict>
      </w:r>
      <w:r>
        <w:rPr>
          <w:rFonts w:ascii="Comic Sans MS" w:hAnsi="Comic Sans MS"/>
          <w:sz w:val="28"/>
          <w:szCs w:val="28"/>
        </w:rPr>
        <w:t>.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16" o:spid="_x0000_s1113" type="#_x0000_t75" alt="http://www.svenbraune.ca/mediaroot/apple_desk.jpg" style="position:absolute;left:0;text-align:left;margin-left:362.1pt;margin-top:6.75pt;width:193.75pt;height:145.2pt;z-index:251609088;visibility:visible">
            <v:imagedata r:id="rId52" o:title=""/>
          </v:shape>
        </w:pic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Pr="002A0E3C" w:rsidRDefault="00576D6A" w:rsidP="00F13209">
      <w:pPr>
        <w:pStyle w:val="ListParagraph"/>
        <w:numPr>
          <w:ilvl w:val="0"/>
          <w:numId w:val="1"/>
        </w:numPr>
        <w:spacing w:line="36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What do these sentences mean?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a)</w:t>
      </w:r>
      <w:r>
        <w:rPr>
          <w:rFonts w:ascii="Comic Sans MS" w:hAnsi="Comic Sans MS"/>
          <w:sz w:val="28"/>
          <w:szCs w:val="28"/>
        </w:rPr>
        <w:tab/>
        <w:t>Il y a une chaise.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1)</w:t>
      </w:r>
      <w:r>
        <w:rPr>
          <w:rFonts w:ascii="Comic Sans MS" w:hAnsi="Comic Sans MS"/>
          <w:sz w:val="28"/>
          <w:szCs w:val="28"/>
        </w:rPr>
        <w:tab/>
        <w:t xml:space="preserve">Il n’y a pas de stylos. 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b)</w:t>
      </w:r>
      <w:r>
        <w:rPr>
          <w:rFonts w:ascii="Comic Sans MS" w:hAnsi="Comic Sans MS"/>
          <w:sz w:val="28"/>
          <w:szCs w:val="28"/>
        </w:rPr>
        <w:tab/>
        <w:t>Il n’y a pas de tableau blanc.</w:t>
      </w:r>
      <w:r>
        <w:rPr>
          <w:rFonts w:ascii="Comic Sans MS" w:hAnsi="Comic Sans MS"/>
          <w:sz w:val="28"/>
          <w:szCs w:val="28"/>
        </w:rPr>
        <w:tab/>
        <w:t>2)</w:t>
      </w:r>
      <w:r>
        <w:rPr>
          <w:rFonts w:ascii="Comic Sans MS" w:hAnsi="Comic Sans MS"/>
          <w:sz w:val="28"/>
          <w:szCs w:val="28"/>
        </w:rPr>
        <w:tab/>
        <w:t>Il y a une trousse.</w:t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ab/>
        <w:t>Il y a une grande fenêtre.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576D6A" w:rsidRDefault="00576D6A" w:rsidP="00F13209">
      <w:pPr>
        <w:spacing w:line="360" w:lineRule="auto"/>
        <w:ind w:left="720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jc w:val="center"/>
        <w:rPr>
          <w:rFonts w:ascii="Kristen ITC" w:hAnsi="Kristen ITC" w:cs="Kristen ITC"/>
          <w:b/>
          <w:bCs/>
          <w:sz w:val="32"/>
          <w:szCs w:val="32"/>
        </w:rPr>
      </w:pPr>
      <w:r>
        <w:rPr>
          <w:rFonts w:ascii="Kristen ITC" w:hAnsi="Kristen ITC" w:cs="Kristen ITC"/>
          <w:b/>
          <w:bCs/>
          <w:sz w:val="32"/>
          <w:szCs w:val="32"/>
        </w:rPr>
        <w:t>Section 1</w:t>
      </w:r>
      <w:r>
        <w:rPr>
          <w:rFonts w:ascii="Kristen ITC" w:hAnsi="Kristen ITC" w:cs="Kristen ITC"/>
          <w:b/>
          <w:bCs/>
          <w:sz w:val="32"/>
          <w:szCs w:val="32"/>
        </w:rPr>
        <w:tab/>
        <w:t>Classroom Language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14" type="#_x0000_t75" alt="http://www.clipartpal.com/_thumbs/pd/education/backpack_04.png" style="position:absolute;left:0;text-align:left;margin-left:423.1pt;margin-top:52.2pt;width:96.75pt;height:131.25pt;z-index:251610112;visibility:visible">
            <v:imagedata r:id="rId53" o:title=""/>
          </v:shape>
        </w:pict>
      </w:r>
      <w:r w:rsidRPr="00EE4108">
        <w:rPr>
          <w:rFonts w:ascii="Comic Sans MS" w:hAnsi="Comic Sans MS"/>
          <w:b/>
          <w:sz w:val="28"/>
          <w:szCs w:val="28"/>
        </w:rPr>
        <w:t xml:space="preserve">Colour in the </w:t>
      </w:r>
      <w:r>
        <w:rPr>
          <w:rFonts w:ascii="Comic Sans MS" w:hAnsi="Comic Sans MS"/>
          <w:b/>
          <w:sz w:val="28"/>
          <w:szCs w:val="28"/>
        </w:rPr>
        <w:t>stars</w:t>
      </w:r>
      <w:r w:rsidRPr="00EE4108">
        <w:rPr>
          <w:rFonts w:ascii="Comic Sans MS" w:hAnsi="Comic Sans MS"/>
          <w:b/>
          <w:sz w:val="28"/>
          <w:szCs w:val="28"/>
        </w:rPr>
        <w:t xml:space="preserve"> (green, yellow, and red</w:t>
      </w:r>
      <w:r>
        <w:rPr>
          <w:rFonts w:ascii="Comic Sans MS" w:hAnsi="Comic Sans MS"/>
          <w:b/>
          <w:sz w:val="28"/>
          <w:szCs w:val="28"/>
        </w:rPr>
        <w:t xml:space="preserve">) according to how </w:t>
      </w:r>
      <w:r w:rsidRPr="00EE4108">
        <w:rPr>
          <w:rFonts w:ascii="Comic Sans MS" w:hAnsi="Comic Sans MS"/>
          <w:b/>
          <w:sz w:val="28"/>
          <w:szCs w:val="28"/>
        </w:rPr>
        <w:t>confident you feel about being able to do the following things</w:t>
      </w:r>
      <w:r>
        <w:rPr>
          <w:rFonts w:ascii="Comic Sans MS" w:hAnsi="Comic Sans MS"/>
          <w:b/>
          <w:sz w:val="28"/>
          <w:szCs w:val="28"/>
        </w:rPr>
        <w:t>:</w: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 w:cs="Kristen ITC"/>
          <w:b/>
          <w:bCs/>
          <w:sz w:val="28"/>
          <w:szCs w:val="28"/>
        </w:rPr>
      </w:pPr>
    </w:p>
    <w:p w:rsidR="00576D6A" w:rsidRPr="003D7627" w:rsidRDefault="00576D6A" w:rsidP="00F13209">
      <w:pPr>
        <w:rPr>
          <w:rFonts w:ascii="Kristen ITC" w:hAnsi="Kristen ITC" w:cs="Kristen ITC"/>
          <w:b/>
          <w:bCs/>
          <w:sz w:val="28"/>
          <w:szCs w:val="28"/>
        </w:rPr>
      </w:pPr>
      <w:r>
        <w:rPr>
          <w:noProof/>
          <w:lang w:eastAsia="en-GB"/>
        </w:rPr>
        <w:pict>
          <v:shape id="_x0000_s1115" type="#_x0000_t12" style="position:absolute;margin-left:247.55pt;margin-top:19.7pt;width:36pt;height:36.45pt;z-index:251749376" strokeweight="3pt"/>
        </w:pict>
      </w:r>
      <w:r w:rsidRPr="003D7627">
        <w:rPr>
          <w:rFonts w:ascii="Kristen ITC" w:hAnsi="Kristen ITC" w:cs="Kristen ITC"/>
          <w:b/>
          <w:bCs/>
          <w:sz w:val="28"/>
          <w:szCs w:val="28"/>
        </w:rPr>
        <w:tab/>
      </w:r>
      <w:r>
        <w:rPr>
          <w:rFonts w:ascii="Kristen ITC" w:hAnsi="Kristen ITC" w:cs="Kristen ITC"/>
          <w:b/>
          <w:bCs/>
          <w:sz w:val="28"/>
          <w:szCs w:val="28"/>
        </w:rPr>
        <w:t>I can…</w:t>
      </w:r>
      <w:r w:rsidRPr="003D7627">
        <w:rPr>
          <w:rFonts w:ascii="Kristen ITC" w:hAnsi="Kristen ITC" w:cs="Kristen ITC"/>
          <w:b/>
          <w:bCs/>
          <w:sz w:val="28"/>
          <w:szCs w:val="28"/>
        </w:rPr>
        <w:tab/>
      </w:r>
      <w:r w:rsidRPr="003D7627">
        <w:rPr>
          <w:rFonts w:ascii="Kristen ITC" w:hAnsi="Kristen ITC" w:cs="Kristen ITC"/>
          <w:b/>
          <w:bCs/>
          <w:sz w:val="28"/>
          <w:szCs w:val="28"/>
        </w:rPr>
        <w:tab/>
      </w:r>
      <w:r w:rsidRPr="003D7627">
        <w:rPr>
          <w:rFonts w:ascii="Kristen ITC" w:hAnsi="Kristen ITC" w:cs="Kristen ITC"/>
          <w:b/>
          <w:bCs/>
          <w:sz w:val="28"/>
          <w:szCs w:val="28"/>
        </w:rPr>
        <w:tab/>
      </w:r>
    </w:p>
    <w:p w:rsidR="00576D6A" w:rsidRPr="00256C93" w:rsidRDefault="00576D6A" w:rsidP="00F13209">
      <w:pPr>
        <w:ind w:right="-114"/>
        <w:rPr>
          <w:rFonts w:ascii="Comic Sans MS" w:hAnsi="Comic Sans MS" w:cs="Comic Sans MS"/>
          <w:i/>
        </w:rPr>
      </w:pPr>
      <w:r>
        <w:rPr>
          <w:rFonts w:ascii="Comic Sans MS" w:hAnsi="Comic Sans MS" w:cs="Comic Sans MS"/>
        </w:rPr>
        <w:t>1)</w:t>
      </w:r>
      <w:r>
        <w:rPr>
          <w:rFonts w:ascii="Comic Sans MS" w:hAnsi="Comic Sans MS" w:cs="Comic Sans MS"/>
        </w:rPr>
        <w:tab/>
        <w:t xml:space="preserve">Understand some </w:t>
      </w:r>
      <w:r w:rsidRPr="005D4E09">
        <w:rPr>
          <w:rFonts w:ascii="Comic Sans MS" w:hAnsi="Comic Sans MS" w:cs="Comic Sans MS"/>
          <w:b/>
        </w:rPr>
        <w:t>classroom commands</w:t>
      </w:r>
      <w:r>
        <w:rPr>
          <w:rFonts w:ascii="Comic Sans MS" w:hAnsi="Comic Sans MS" w:cs="Comic Sans MS"/>
        </w:rPr>
        <w:t xml:space="preserve">                 </w:t>
      </w:r>
      <w:r w:rsidRPr="00256C93">
        <w:rPr>
          <w:rFonts w:ascii="Comic Sans MS" w:hAnsi="Comic Sans MS" w:cs="Comic Sans MS"/>
          <w:i/>
        </w:rPr>
        <w:t>Outcome 3-01</w:t>
      </w:r>
      <w:r>
        <w:rPr>
          <w:rFonts w:ascii="Comic Sans MS" w:hAnsi="Comic Sans MS" w:cs="Comic Sans MS"/>
          <w:i/>
        </w:rPr>
        <w:t>a</w: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16" type="#_x0000_t12" style="position:absolute;margin-left:325.6pt;margin-top:13.9pt;width:36pt;height:36.45pt;z-index:251750400" strokeweight="3pt"/>
        </w:pic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2)</w:t>
      </w:r>
      <w:r>
        <w:rPr>
          <w:rFonts w:ascii="Comic Sans MS" w:hAnsi="Comic Sans MS" w:cs="Comic Sans MS"/>
        </w:rPr>
        <w:tab/>
        <w:t xml:space="preserve">Give the French for at least </w:t>
      </w:r>
      <w:r w:rsidRPr="005D4E09">
        <w:rPr>
          <w:rFonts w:ascii="Comic Sans MS" w:hAnsi="Comic Sans MS" w:cs="Comic Sans MS"/>
          <w:b/>
        </w:rPr>
        <w:t>6 items in my schoolbag</w:t>
      </w:r>
      <w:r>
        <w:rPr>
          <w:rFonts w:ascii="Comic Sans MS" w:hAnsi="Comic Sans MS" w:cs="Comic Sans MS"/>
        </w:rPr>
        <w:t>.</w:t>
      </w:r>
      <w:r w:rsidRPr="00DA4496">
        <w:rPr>
          <w:rFonts w:ascii="Comic Sans MS" w:hAnsi="Comic Sans MS" w:cs="Comic Sans MS"/>
        </w:rPr>
        <w:tab/>
      </w:r>
    </w:p>
    <w:p w:rsidR="00576D6A" w:rsidRPr="00DA4496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17" type="#_x0000_t12" style="position:absolute;margin-left:300pt;margin-top:13.55pt;width:36pt;height:36.45pt;z-index:251751424" strokeweight="3pt"/>
        </w:pict>
      </w:r>
      <w:r w:rsidRPr="00DA4496">
        <w:rPr>
          <w:rFonts w:ascii="Comic Sans MS" w:hAnsi="Comic Sans MS" w:cs="Comic Sans MS"/>
        </w:rPr>
        <w:tab/>
      </w:r>
      <w:r w:rsidRPr="00DA4496">
        <w:rPr>
          <w:rFonts w:ascii="Comic Sans MS" w:hAnsi="Comic Sans MS" w:cs="Comic Sans MS"/>
        </w:rPr>
        <w:tab/>
      </w:r>
    </w:p>
    <w:p w:rsidR="00576D6A" w:rsidRDefault="00576D6A" w:rsidP="00F13209">
      <w:pPr>
        <w:rPr>
          <w:rFonts w:ascii="Kidprint" w:hAnsi="Kidprint" w:cs="Kidprint"/>
          <w:b/>
          <w:bCs/>
          <w:noProof/>
          <w:sz w:val="36"/>
          <w:szCs w:val="36"/>
        </w:rPr>
      </w:pPr>
      <w:r>
        <w:rPr>
          <w:rFonts w:ascii="Comic Sans MS" w:hAnsi="Comic Sans MS" w:cs="Comic Sans MS"/>
        </w:rPr>
        <w:t>3)</w:t>
      </w:r>
      <w:r>
        <w:rPr>
          <w:rFonts w:ascii="Comic Sans MS" w:hAnsi="Comic Sans MS" w:cs="Comic Sans MS"/>
        </w:rPr>
        <w:tab/>
        <w:t xml:space="preserve">Give the French for at least </w:t>
      </w:r>
      <w:r w:rsidRPr="005D4E09">
        <w:rPr>
          <w:rFonts w:ascii="Comic Sans MS" w:hAnsi="Comic Sans MS" w:cs="Comic Sans MS"/>
          <w:b/>
        </w:rPr>
        <w:t>6 items in my class</w:t>
      </w:r>
      <w:r>
        <w:rPr>
          <w:rFonts w:ascii="Comic Sans MS" w:hAnsi="Comic Sans MS" w:cs="Comic Sans MS"/>
        </w:rPr>
        <w:t>.</w:t>
      </w:r>
      <w:r w:rsidRPr="00935AFA">
        <w:rPr>
          <w:rFonts w:ascii="Kidprint" w:hAnsi="Kidprint" w:cs="Kidprint"/>
          <w:b/>
          <w:bCs/>
          <w:noProof/>
          <w:sz w:val="36"/>
          <w:szCs w:val="36"/>
        </w:rPr>
        <w:t xml:space="preserve"> </w: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Picture 26" o:spid="_x0000_s1118" type="#_x0000_t75" style="position:absolute;margin-left:415.85pt;margin-top:4.25pt;width:114.45pt;height:90.3pt;z-index:251625472;visibility:visible">
            <v:imagedata r:id="rId54" o:title=""/>
          </v:shape>
        </w:pict>
      </w:r>
      <w:r>
        <w:rPr>
          <w:noProof/>
          <w:lang w:eastAsia="en-GB"/>
        </w:rPr>
        <w:pict>
          <v:shape id="_x0000_s1119" type="#_x0000_t12" style="position:absolute;margin-left:221.9pt;margin-top:16.8pt;width:36pt;height:36.45pt;z-index:251752448" strokeweight="3pt"/>
        </w:pict>
      </w:r>
    </w:p>
    <w:p w:rsidR="00576D6A" w:rsidRDefault="00576D6A" w:rsidP="00F13209">
      <w:pPr>
        <w:rPr>
          <w:rFonts w:ascii="Comic Sans MS" w:hAnsi="Comic Sans MS" w:cs="Comic Sans MS"/>
        </w:rPr>
      </w:pPr>
      <w:r w:rsidRPr="00DA4496">
        <w:rPr>
          <w:rFonts w:ascii="Comic Sans MS" w:hAnsi="Comic Sans MS" w:cs="Comic Sans MS"/>
        </w:rPr>
        <w:t>4)</w:t>
      </w:r>
      <w:r w:rsidRPr="00DA4496"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 xml:space="preserve">Say most </w:t>
      </w:r>
      <w:r w:rsidRPr="005D4E09">
        <w:rPr>
          <w:rFonts w:ascii="Comic Sans MS" w:hAnsi="Comic Sans MS" w:cs="Comic Sans MS"/>
          <w:b/>
        </w:rPr>
        <w:t>basic colours</w:t>
      </w:r>
      <w:r>
        <w:rPr>
          <w:rFonts w:ascii="Comic Sans MS" w:hAnsi="Comic Sans MS" w:cs="Comic Sans MS"/>
        </w:rPr>
        <w:t xml:space="preserve"> in French.</w:t>
      </w:r>
    </w:p>
    <w:p w:rsidR="00576D6A" w:rsidRPr="00DA4496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20" type="#_x0000_t12" style="position:absolute;margin-left:221.9pt;margin-top:16.1pt;width:36pt;height:36.45pt;z-index:251753472" strokeweight="3pt"/>
        </w:pict>
      </w:r>
    </w:p>
    <w:p w:rsidR="00576D6A" w:rsidRPr="00DA4496" w:rsidRDefault="00576D6A" w:rsidP="00F1320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5</w:t>
      </w:r>
      <w:r w:rsidRPr="00DA4496">
        <w:rPr>
          <w:rFonts w:ascii="Comic Sans MS" w:hAnsi="Comic Sans MS" w:cs="Comic Sans MS"/>
        </w:rPr>
        <w:t>)</w:t>
      </w:r>
      <w:r w:rsidRPr="00DA4496"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 xml:space="preserve">Use a dictionary to </w:t>
      </w:r>
      <w:r w:rsidRPr="005D4E09">
        <w:rPr>
          <w:rFonts w:ascii="Comic Sans MS" w:hAnsi="Comic Sans MS" w:cs="Comic Sans MS"/>
          <w:b/>
        </w:rPr>
        <w:t>find a noun</w:t>
      </w:r>
      <w:r>
        <w:rPr>
          <w:rFonts w:ascii="Comic Sans MS" w:hAnsi="Comic Sans MS" w:cs="Comic Sans MS"/>
        </w:rPr>
        <w:t xml:space="preserve">. </w: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21" type="#_x0000_t12" style="position:absolute;margin-left:395.15pt;margin-top:12.5pt;width:36pt;height:36.45pt;z-index:251754496" strokeweight="3pt"/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6)</w:t>
      </w:r>
      <w:r>
        <w:rPr>
          <w:rFonts w:ascii="Comic Sans MS" w:hAnsi="Comic Sans MS" w:cs="Comic Sans MS"/>
        </w:rPr>
        <w:tab/>
        <w:t xml:space="preserve">Check whether a noun is </w:t>
      </w:r>
      <w:r w:rsidRPr="005D4E09">
        <w:rPr>
          <w:rFonts w:ascii="Comic Sans MS" w:hAnsi="Comic Sans MS" w:cs="Comic Sans MS"/>
          <w:b/>
        </w:rPr>
        <w:t>masculine or feminine</w:t>
      </w:r>
      <w:r>
        <w:rPr>
          <w:rFonts w:ascii="Comic Sans MS" w:hAnsi="Comic Sans MS" w:cs="Comic Sans MS"/>
        </w:rPr>
        <w:t xml:space="preserve"> and give the correct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word each time for ‘a’.</w: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22" type="#_x0000_t12" style="position:absolute;margin-left:381.75pt;margin-top:14.85pt;width:36pt;height:36.45pt;z-index:251755520" strokeweight="3pt"/>
        </w:pic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7)</w:t>
      </w:r>
      <w:r>
        <w:rPr>
          <w:rFonts w:ascii="Comic Sans MS" w:hAnsi="Comic Sans MS" w:cs="Comic Sans MS"/>
        </w:rPr>
        <w:tab/>
      </w:r>
      <w:r w:rsidRPr="005D4E09">
        <w:rPr>
          <w:rFonts w:ascii="Comic Sans MS" w:hAnsi="Comic Sans MS" w:cs="Comic Sans MS"/>
          <w:b/>
        </w:rPr>
        <w:t>Change from ‘a’ to ‘the’</w:t>
      </w:r>
      <w:r>
        <w:rPr>
          <w:rFonts w:ascii="Comic Sans MS" w:hAnsi="Comic Sans MS" w:cs="Comic Sans MS"/>
        </w:rPr>
        <w:t xml:space="preserve"> with both masculine and feminine nouns.</w:t>
      </w:r>
    </w:p>
    <w:p w:rsidR="00576D6A" w:rsidRDefault="00576D6A" w:rsidP="00F13209">
      <w:r>
        <w:rPr>
          <w:noProof/>
          <w:lang w:eastAsia="en-GB"/>
        </w:rPr>
        <w:pict>
          <v:shape id="_x0000_s1123" type="#_x0000_t12" style="position:absolute;margin-left:359.15pt;margin-top:12.4pt;width:36pt;height:36.45pt;z-index:251756544" strokeweight="3pt"/>
        </w:pict>
      </w:r>
      <w:r w:rsidRPr="00DA4496">
        <w:tab/>
      </w:r>
    </w:p>
    <w:p w:rsidR="00576D6A" w:rsidRDefault="00576D6A" w:rsidP="00F13209">
      <w:pPr>
        <w:rPr>
          <w:rFonts w:ascii="Kidprint" w:hAnsi="Kidprint" w:cs="Kidprint"/>
          <w:b/>
          <w:bCs/>
          <w:noProof/>
          <w:sz w:val="36"/>
          <w:szCs w:val="36"/>
        </w:rPr>
      </w:pPr>
      <w:r>
        <w:rPr>
          <w:rFonts w:ascii="Comic Sans MS" w:hAnsi="Comic Sans MS" w:cs="Comic Sans MS"/>
          <w:lang w:val="fr-FR"/>
        </w:rPr>
        <w:t>8)</w:t>
      </w:r>
      <w:r>
        <w:rPr>
          <w:rFonts w:ascii="Comic Sans MS" w:hAnsi="Comic Sans MS" w:cs="Comic Sans MS"/>
          <w:lang w:val="fr-FR"/>
        </w:rPr>
        <w:tab/>
      </w:r>
      <w:r w:rsidRPr="005D4E09">
        <w:rPr>
          <w:rFonts w:ascii="Comic Sans MS" w:hAnsi="Comic Sans MS" w:cs="Comic Sans MS"/>
          <w:b/>
          <w:lang w:val="fr-FR"/>
        </w:rPr>
        <w:t>Agree colours</w:t>
      </w:r>
      <w:r>
        <w:rPr>
          <w:rFonts w:ascii="Comic Sans MS" w:hAnsi="Comic Sans MS" w:cs="Comic Sans MS"/>
          <w:lang w:val="fr-FR"/>
        </w:rPr>
        <w:t xml:space="preserve"> when describing masculine and feminine nouns.</w:t>
      </w:r>
      <w:r w:rsidRPr="00935AFA">
        <w:rPr>
          <w:rFonts w:ascii="Kidprint" w:hAnsi="Kidprint" w:cs="Kidprint"/>
          <w:b/>
          <w:bCs/>
          <w:noProof/>
          <w:sz w:val="36"/>
          <w:szCs w:val="36"/>
        </w:rPr>
        <w:t xml:space="preserve"> </w:t>
      </w:r>
    </w:p>
    <w:p w:rsidR="00576D6A" w:rsidRDefault="00576D6A" w:rsidP="00F13209">
      <w:pPr>
        <w:rPr>
          <w:rFonts w:ascii="Kidprint" w:hAnsi="Kidprint" w:cs="Kidprint"/>
          <w:b/>
          <w:bCs/>
          <w:noProof/>
          <w:sz w:val="36"/>
          <w:szCs w:val="36"/>
        </w:rPr>
      </w:pPr>
      <w:r>
        <w:rPr>
          <w:noProof/>
          <w:lang w:eastAsia="en-GB"/>
        </w:rPr>
        <w:pict>
          <v:shape id="Picture 108" o:spid="_x0000_s1124" type="#_x0000_t75" alt="http://www.irving.dubuque.k12.ia.us/Clipart/pencils.jpg" style="position:absolute;margin-left:408.45pt;margin-top:10.25pt;width:102.2pt;height:100.05pt;z-index:251628544;visibility:visible">
            <v:imagedata r:id="rId55" o:title=""/>
          </v:shape>
        </w:pict>
      </w:r>
      <w:r>
        <w:rPr>
          <w:noProof/>
          <w:lang w:eastAsia="en-GB"/>
        </w:rPr>
        <w:pict>
          <v:shape id="_x0000_s1125" type="#_x0000_t12" style="position:absolute;margin-left:289.6pt;margin-top:20.05pt;width:36pt;height:36.45pt;z-index:251757568" strokeweight="3pt"/>
        </w:pict>
      </w:r>
    </w:p>
    <w:p w:rsidR="00576D6A" w:rsidRDefault="00576D6A" w:rsidP="00F13209">
      <w:pPr>
        <w:rPr>
          <w:rFonts w:ascii="Comic Sans MS" w:hAnsi="Comic Sans MS" w:cs="Comic Sans MS"/>
          <w:lang w:val="fr-FR"/>
        </w:rPr>
      </w:pPr>
      <w:r>
        <w:rPr>
          <w:rFonts w:ascii="Comic Sans MS" w:hAnsi="Comic Sans MS" w:cs="Comic Sans MS"/>
          <w:lang w:val="fr-FR"/>
        </w:rPr>
        <w:t>9)</w:t>
      </w:r>
      <w:r>
        <w:rPr>
          <w:rFonts w:ascii="Comic Sans MS" w:hAnsi="Comic Sans MS" w:cs="Comic Sans MS"/>
          <w:lang w:val="fr-FR"/>
        </w:rPr>
        <w:tab/>
        <w:t xml:space="preserve">Use the verb </w:t>
      </w:r>
      <w:r w:rsidRPr="005D4E09">
        <w:rPr>
          <w:rFonts w:ascii="Comic Sans MS" w:hAnsi="Comic Sans MS" w:cs="Comic Sans MS"/>
          <w:b/>
          <w:lang w:val="fr-FR"/>
        </w:rPr>
        <w:t>‘to have’</w:t>
      </w:r>
      <w:r>
        <w:rPr>
          <w:rFonts w:ascii="Comic Sans MS" w:hAnsi="Comic Sans MS" w:cs="Comic Sans MS"/>
          <w:lang w:val="fr-FR"/>
        </w:rPr>
        <w:t xml:space="preserve"> with different people.</w:t>
      </w:r>
    </w:p>
    <w:p w:rsidR="00576D6A" w:rsidRDefault="00576D6A" w:rsidP="00F13209">
      <w:pPr>
        <w:rPr>
          <w:rFonts w:ascii="Comic Sans MS" w:hAnsi="Comic Sans MS" w:cs="Comic Sans MS"/>
          <w:lang w:val="fr-FR"/>
        </w:rPr>
      </w:pPr>
      <w:r>
        <w:rPr>
          <w:noProof/>
          <w:lang w:eastAsia="en-GB"/>
        </w:rPr>
        <w:pict>
          <v:shape id="_x0000_s1126" type="#_x0000_t12" style="position:absolute;margin-left:270.75pt;margin-top:9.65pt;width:36pt;height:36.45pt;z-index:251758592" strokeweight="3pt"/>
        </w:pict>
      </w:r>
    </w:p>
    <w:p w:rsidR="00576D6A" w:rsidRDefault="00576D6A" w:rsidP="00F13209">
      <w:pPr>
        <w:rPr>
          <w:rFonts w:ascii="Comic Sans MS" w:hAnsi="Comic Sans MS" w:cs="Comic Sans MS"/>
          <w:lang w:val="fr-FR"/>
        </w:rPr>
      </w:pPr>
      <w:r>
        <w:rPr>
          <w:rFonts w:ascii="Comic Sans MS" w:hAnsi="Comic Sans MS" w:cs="Comic Sans MS"/>
          <w:lang w:val="fr-FR"/>
        </w:rPr>
        <w:t>10)</w:t>
      </w:r>
      <w:r>
        <w:rPr>
          <w:rFonts w:ascii="Comic Sans MS" w:hAnsi="Comic Sans MS" w:cs="Comic Sans MS"/>
          <w:lang w:val="fr-FR"/>
        </w:rPr>
        <w:tab/>
        <w:t xml:space="preserve">Use </w:t>
      </w:r>
      <w:r w:rsidRPr="005D4E09">
        <w:rPr>
          <w:rFonts w:ascii="Comic Sans MS" w:hAnsi="Comic Sans MS" w:cs="Comic Sans MS"/>
          <w:b/>
          <w:lang w:val="fr-FR"/>
        </w:rPr>
        <w:t>ne</w:t>
      </w:r>
      <w:r>
        <w:rPr>
          <w:rFonts w:ascii="Comic Sans MS" w:hAnsi="Comic Sans MS" w:cs="Comic Sans MS"/>
          <w:lang w:val="fr-FR"/>
        </w:rPr>
        <w:t xml:space="preserve"> and </w:t>
      </w:r>
      <w:r w:rsidRPr="005D4E09">
        <w:rPr>
          <w:rFonts w:ascii="Comic Sans MS" w:hAnsi="Comic Sans MS" w:cs="Comic Sans MS"/>
          <w:b/>
          <w:lang w:val="fr-FR"/>
        </w:rPr>
        <w:t>pas</w:t>
      </w:r>
      <w:r>
        <w:rPr>
          <w:rFonts w:ascii="Comic Sans MS" w:hAnsi="Comic Sans MS" w:cs="Comic Sans MS"/>
          <w:lang w:val="fr-FR"/>
        </w:rPr>
        <w:t xml:space="preserve"> to say what I do not have. 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</w:p>
    <w:p w:rsidR="00576D6A" w:rsidRPr="005D4E09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 w:rsidRPr="005D4E09">
        <w:rPr>
          <w:rFonts w:ascii="Comic Sans MS" w:hAnsi="Comic Sans MS" w:cs="Comic Sans MS"/>
          <w:b/>
          <w:lang w:val="fr-FR"/>
        </w:rPr>
        <w:t>Practised at home on</w:t>
      </w:r>
      <w:r>
        <w:rPr>
          <w:rFonts w:ascii="Comic Sans MS" w:hAnsi="Comic Sans MS" w:cs="Comic Sans MS"/>
          <w:b/>
          <w:lang w:val="fr-FR"/>
        </w:rPr>
        <w:t xml:space="preserve"> : </w:t>
      </w:r>
      <w:r w:rsidRPr="005D4E09">
        <w:rPr>
          <w:rFonts w:ascii="Comic Sans MS" w:hAnsi="Comic Sans MS" w:cs="Comic Sans MS"/>
          <w:b/>
          <w:lang w:val="fr-FR"/>
        </w:rPr>
        <w:t>_____________ (</w:t>
      </w:r>
      <w:r>
        <w:rPr>
          <w:rFonts w:ascii="Comic Sans MS" w:hAnsi="Comic Sans MS" w:cs="Comic Sans MS"/>
          <w:b/>
          <w:lang w:val="fr-FR"/>
        </w:rPr>
        <w:t>D</w:t>
      </w:r>
      <w:r w:rsidRPr="005D4E09">
        <w:rPr>
          <w:rFonts w:ascii="Comic Sans MS" w:hAnsi="Comic Sans MS" w:cs="Comic Sans MS"/>
          <w:b/>
          <w:lang w:val="fr-FR"/>
        </w:rPr>
        <w:t>ate)</w:t>
      </w:r>
      <w:r w:rsidRPr="005D4E09">
        <w:rPr>
          <w:rFonts w:ascii="Comic Sans MS" w:hAnsi="Comic Sans MS" w:cs="Comic Sans MS"/>
          <w:b/>
          <w:lang w:val="fr-FR"/>
        </w:rPr>
        <w:tab/>
        <w:t xml:space="preserve"> ___________________ (</w:t>
      </w:r>
      <w:r>
        <w:rPr>
          <w:rFonts w:ascii="Comic Sans MS" w:hAnsi="Comic Sans MS" w:cs="Comic Sans MS"/>
          <w:b/>
          <w:lang w:val="fr-FR"/>
        </w:rPr>
        <w:t>S</w:t>
      </w:r>
      <w:r w:rsidRPr="005D4E09">
        <w:rPr>
          <w:rFonts w:ascii="Comic Sans MS" w:hAnsi="Comic Sans MS" w:cs="Comic Sans MS"/>
          <w:b/>
          <w:lang w:val="fr-FR"/>
        </w:rPr>
        <w:t>igned</w:t>
      </w:r>
      <w:r>
        <w:rPr>
          <w:rFonts w:ascii="Comic Sans MS" w:hAnsi="Comic Sans MS" w:cs="Comic Sans MS"/>
          <w:b/>
          <w:lang w:val="fr-FR"/>
        </w:rPr>
        <w:t xml:space="preserve"> - Parent</w:t>
      </w:r>
      <w:r w:rsidRPr="005D4E09">
        <w:rPr>
          <w:rFonts w:ascii="Comic Sans MS" w:hAnsi="Comic Sans MS" w:cs="Comic Sans MS"/>
          <w:b/>
          <w:lang w:val="fr-FR"/>
        </w:rPr>
        <w:t>)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Checked in class on :</w:t>
      </w:r>
      <w:r w:rsidRPr="005D4E09">
        <w:rPr>
          <w:rFonts w:ascii="Comic Sans MS" w:hAnsi="Comic Sans MS" w:cs="Comic Sans MS"/>
          <w:b/>
          <w:lang w:val="fr-FR"/>
        </w:rPr>
        <w:t>______________ (</w:t>
      </w:r>
      <w:r>
        <w:rPr>
          <w:rFonts w:ascii="Comic Sans MS" w:hAnsi="Comic Sans MS" w:cs="Comic Sans MS"/>
          <w:b/>
          <w:lang w:val="fr-FR"/>
        </w:rPr>
        <w:t>D</w:t>
      </w:r>
      <w:r w:rsidRPr="005D4E09">
        <w:rPr>
          <w:rFonts w:ascii="Comic Sans MS" w:hAnsi="Comic Sans MS" w:cs="Comic Sans MS"/>
          <w:b/>
          <w:lang w:val="fr-FR"/>
        </w:rPr>
        <w:t>ate)</w:t>
      </w:r>
      <w:r>
        <w:rPr>
          <w:rFonts w:ascii="Comic Sans MS" w:hAnsi="Comic Sans MS" w:cs="Comic Sans MS"/>
          <w:b/>
          <w:lang w:val="fr-FR"/>
        </w:rPr>
        <w:tab/>
        <w:t>____________________ (Signed, Classmate)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Notes for next tim</w:t>
      </w:r>
      <w:r w:rsidRPr="005D4E09">
        <w:rPr>
          <w:rFonts w:ascii="Comic Sans MS" w:hAnsi="Comic Sans MS" w:cs="Comic Sans MS"/>
          <w:b/>
          <w:lang w:val="fr-FR"/>
        </w:rPr>
        <w:t>e</w:t>
      </w:r>
      <w:r>
        <w:rPr>
          <w:rFonts w:ascii="Comic Sans MS" w:hAnsi="Comic Sans MS" w:cs="Comic Sans MS"/>
          <w:b/>
          <w:lang w:val="fr-FR"/>
        </w:rPr>
        <w:t> :</w:t>
      </w:r>
      <w:r w:rsidRPr="005D4E09">
        <w:rPr>
          <w:rFonts w:ascii="Comic Sans MS" w:hAnsi="Comic Sans MS" w:cs="Comic Sans MS"/>
          <w:b/>
          <w:lang w:val="fr-FR"/>
        </w:rPr>
        <w:t>_______________________________________________</w:t>
      </w:r>
      <w:r>
        <w:rPr>
          <w:rFonts w:ascii="Comic Sans MS" w:hAnsi="Comic Sans MS" w:cs="Comic Sans MS"/>
          <w:b/>
          <w:lang w:val="fr-FR"/>
        </w:rPr>
        <w:t>___________</w:t>
      </w:r>
    </w:p>
    <w:p w:rsidR="00576D6A" w:rsidRPr="005D4E09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__________________________________________________________________________</w:t>
      </w:r>
    </w:p>
    <w:p w:rsidR="00576D6A" w:rsidRPr="005D4E09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__________________________</w:t>
      </w:r>
      <w:r>
        <w:rPr>
          <w:rFonts w:ascii="Comic Sans MS" w:hAnsi="Comic Sans MS" w:cs="Comic Sans MS"/>
          <w:b/>
          <w:lang w:val="fr-FR"/>
        </w:rPr>
        <w:tab/>
      </w:r>
      <w:r>
        <w:rPr>
          <w:rFonts w:ascii="Comic Sans MS" w:hAnsi="Comic Sans MS" w:cs="Comic Sans MS"/>
          <w:b/>
          <w:lang w:val="fr-FR"/>
        </w:rPr>
        <w:tab/>
      </w:r>
      <w:r>
        <w:rPr>
          <w:rFonts w:ascii="Comic Sans MS" w:hAnsi="Comic Sans MS" w:cs="Comic Sans MS"/>
          <w:b/>
          <w:lang w:val="fr-FR"/>
        </w:rPr>
        <w:tab/>
      </w:r>
      <w:r w:rsidRPr="005D4E09">
        <w:rPr>
          <w:rFonts w:ascii="Comic Sans MS" w:hAnsi="Comic Sans MS" w:cs="Comic Sans MS"/>
          <w:b/>
          <w:lang w:val="fr-FR"/>
        </w:rPr>
        <w:t>_____________________ (</w:t>
      </w:r>
      <w:r>
        <w:rPr>
          <w:rFonts w:ascii="Comic Sans MS" w:hAnsi="Comic Sans MS" w:cs="Comic Sans MS"/>
          <w:b/>
          <w:lang w:val="fr-FR"/>
        </w:rPr>
        <w:t>S</w:t>
      </w:r>
      <w:r w:rsidRPr="005D4E09">
        <w:rPr>
          <w:rFonts w:ascii="Comic Sans MS" w:hAnsi="Comic Sans MS" w:cs="Comic Sans MS"/>
          <w:b/>
          <w:lang w:val="fr-FR"/>
        </w:rPr>
        <w:t>igned</w:t>
      </w:r>
      <w:r>
        <w:rPr>
          <w:rFonts w:ascii="Comic Sans MS" w:hAnsi="Comic Sans MS" w:cs="Comic Sans MS"/>
          <w:b/>
          <w:lang w:val="fr-FR"/>
        </w:rPr>
        <w:t>, Teacher</w:t>
      </w:r>
      <w:r w:rsidRPr="005D4E09">
        <w:rPr>
          <w:rFonts w:ascii="Comic Sans MS" w:hAnsi="Comic Sans MS" w:cs="Comic Sans MS"/>
          <w:b/>
          <w:lang w:val="fr-FR"/>
        </w:rPr>
        <w:t>)</w:t>
      </w:r>
    </w:p>
    <w:p w:rsidR="00576D6A" w:rsidRPr="001837B9" w:rsidRDefault="00576D6A" w:rsidP="00F13209">
      <w:pPr>
        <w:jc w:val="center"/>
        <w:rPr>
          <w:rFonts w:ascii="Kristen ITC" w:hAnsi="Kristen ITC"/>
          <w:b/>
          <w:sz w:val="40"/>
          <w:szCs w:val="40"/>
          <w:lang w:val="fr-FR"/>
        </w:rPr>
      </w:pPr>
      <w:r>
        <w:rPr>
          <w:noProof/>
          <w:lang w:eastAsia="en-GB"/>
        </w:rPr>
        <w:pict>
          <v:shape id="_x0000_s1127" type="#_x0000_t75" style="position:absolute;left:0;text-align:left;margin-left:-4.75pt;margin-top:-18.65pt;width:135.05pt;height:135.3pt;z-index:251649024;visibility:visible">
            <v:imagedata r:id="rId56" o:title=""/>
          </v:shape>
        </w:pict>
      </w:r>
      <w:r>
        <w:rPr>
          <w:noProof/>
          <w:lang w:eastAsia="en-GB"/>
        </w:rPr>
        <w:pict>
          <v:shape id="_x0000_s1128" type="#_x0000_t75" style="position:absolute;left:0;text-align:left;margin-left:427.3pt;margin-top:-18.6pt;width:120.15pt;height:121.65pt;z-index:251655168;visibility:visible">
            <v:imagedata r:id="rId57" o:title=""/>
          </v:shape>
        </w:pict>
      </w:r>
      <w:r w:rsidRPr="001837B9">
        <w:rPr>
          <w:rFonts w:ascii="Kristen ITC" w:hAnsi="Kristen ITC"/>
          <w:b/>
          <w:sz w:val="40"/>
          <w:szCs w:val="40"/>
          <w:lang w:val="fr-FR"/>
        </w:rPr>
        <w:t>Section 2</w:t>
      </w:r>
    </w:p>
    <w:p w:rsidR="00576D6A" w:rsidRPr="001837B9" w:rsidRDefault="00576D6A" w:rsidP="00F13209">
      <w:pPr>
        <w:jc w:val="center"/>
        <w:rPr>
          <w:rFonts w:ascii="Kristen ITC" w:hAnsi="Kristen ITC"/>
          <w:b/>
          <w:sz w:val="40"/>
          <w:szCs w:val="40"/>
          <w:lang w:val="fr-FR"/>
        </w:rPr>
      </w:pPr>
      <w:r w:rsidRPr="001837B9">
        <w:rPr>
          <w:rFonts w:ascii="Kristen ITC" w:hAnsi="Kristen ITC"/>
          <w:b/>
          <w:sz w:val="40"/>
          <w:szCs w:val="40"/>
          <w:lang w:val="fr-FR"/>
        </w:rPr>
        <w:t xml:space="preserve"> Subjects and Opinions</w:t>
      </w:r>
    </w:p>
    <w:p w:rsidR="00576D6A" w:rsidRPr="005A556C" w:rsidRDefault="00576D6A" w:rsidP="00F13209">
      <w:pPr>
        <w:rPr>
          <w:rFonts w:ascii="Comic Sans MS" w:hAnsi="Comic Sans MS"/>
          <w:szCs w:val="24"/>
          <w:lang w:val="fr-FR"/>
        </w:rPr>
      </w:pPr>
    </w:p>
    <w:p w:rsidR="00576D6A" w:rsidRPr="009639A8" w:rsidRDefault="00576D6A" w:rsidP="00F13209">
      <w:pPr>
        <w:rPr>
          <w:rFonts w:ascii="Kristen ITC" w:hAnsi="Kristen ITC"/>
          <w:b/>
          <w:sz w:val="36"/>
          <w:szCs w:val="36"/>
          <w:lang w:val="fr-FR"/>
        </w:rPr>
      </w:pPr>
      <w:r w:rsidRPr="009639A8">
        <w:rPr>
          <w:rFonts w:ascii="Kristen ITC" w:hAnsi="Kristen ITC"/>
          <w:b/>
          <w:sz w:val="36"/>
          <w:szCs w:val="36"/>
          <w:lang w:val="fr-FR"/>
        </w:rPr>
        <w:t>Mes matières</w:t>
      </w:r>
      <w:r w:rsidRPr="009639A8">
        <w:rPr>
          <w:rFonts w:ascii="Kristen ITC" w:hAnsi="Kristen ITC"/>
          <w:b/>
          <w:sz w:val="36"/>
          <w:szCs w:val="36"/>
          <w:lang w:val="fr-FR"/>
        </w:rPr>
        <w:tab/>
      </w:r>
      <w:r w:rsidRPr="009639A8">
        <w:rPr>
          <w:rFonts w:ascii="Kristen ITC" w:hAnsi="Kristen ITC"/>
          <w:b/>
          <w:sz w:val="36"/>
          <w:szCs w:val="36"/>
          <w:lang w:val="fr-FR"/>
        </w:rPr>
        <w:tab/>
      </w:r>
      <w:r w:rsidRPr="009639A8">
        <w:rPr>
          <w:rFonts w:ascii="Kristen ITC" w:hAnsi="Kristen ITC"/>
          <w:b/>
          <w:sz w:val="36"/>
          <w:szCs w:val="36"/>
          <w:lang w:val="fr-FR"/>
        </w:rPr>
        <w:tab/>
        <w:t>My</w:t>
      </w:r>
      <w:r w:rsidRPr="009639A8">
        <w:rPr>
          <w:rFonts w:ascii="Kristen ITC" w:hAnsi="Kristen ITC"/>
          <w:b/>
          <w:i/>
          <w:sz w:val="36"/>
          <w:szCs w:val="36"/>
          <w:lang w:val="fr-FR"/>
        </w:rPr>
        <w:t xml:space="preserve"> </w:t>
      </w:r>
      <w:r w:rsidRPr="009639A8">
        <w:rPr>
          <w:rFonts w:ascii="Kristen ITC" w:hAnsi="Kristen ITC"/>
          <w:b/>
          <w:sz w:val="36"/>
          <w:szCs w:val="36"/>
          <w:lang w:val="fr-FR"/>
        </w:rPr>
        <w:t>subjects</w:t>
      </w:r>
    </w:p>
    <w:p w:rsidR="00576D6A" w:rsidRPr="005A556C" w:rsidRDefault="00576D6A" w:rsidP="00F13209">
      <w:pPr>
        <w:ind w:left="720"/>
        <w:rPr>
          <w:rFonts w:ascii="Comic Sans MS" w:hAnsi="Comic Sans MS"/>
          <w:i/>
          <w:szCs w:val="24"/>
          <w:lang w:val="fr-FR"/>
        </w:rPr>
      </w:pPr>
      <w:r>
        <w:rPr>
          <w:noProof/>
          <w:lang w:eastAsia="en-GB"/>
        </w:rPr>
        <w:pict>
          <v:shape id="Picture 36" o:spid="_x0000_s1129" type="#_x0000_t75" style="position:absolute;left:0;text-align:left;margin-left:332.8pt;margin-top:20.65pt;width:212.05pt;height:148.85pt;z-index:251656192;visibility:visible">
            <v:imagedata r:id="rId58" o:title=""/>
          </v:shape>
        </w:pic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  <w:r w:rsidRPr="009639A8">
        <w:rPr>
          <w:rFonts w:ascii="Comic Sans MS" w:hAnsi="Comic Sans MS"/>
          <w:sz w:val="28"/>
          <w:szCs w:val="28"/>
          <w:lang w:val="fr-FR"/>
        </w:rPr>
        <w:t>le français</w:t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i/>
          <w:sz w:val="28"/>
          <w:szCs w:val="28"/>
          <w:lang w:val="fr-FR"/>
        </w:rPr>
        <w:t>French</w: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  <w:r w:rsidRPr="009639A8">
        <w:rPr>
          <w:rFonts w:ascii="Comic Sans MS" w:hAnsi="Comic Sans MS"/>
          <w:sz w:val="28"/>
          <w:szCs w:val="28"/>
          <w:lang w:val="fr-FR"/>
        </w:rPr>
        <w:t>.</w: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  <w:r w:rsidRPr="009639A8">
        <w:rPr>
          <w:rFonts w:ascii="Comic Sans MS" w:hAnsi="Comic Sans MS"/>
          <w:sz w:val="28"/>
          <w:szCs w:val="28"/>
          <w:lang w:val="fr-FR"/>
        </w:rPr>
        <w:t>la géographie</w:t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i/>
          <w:sz w:val="28"/>
          <w:szCs w:val="28"/>
          <w:lang w:val="fr-FR"/>
        </w:rPr>
        <w:t>geography</w: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  <w:r w:rsidRPr="009639A8">
        <w:rPr>
          <w:rFonts w:ascii="Comic Sans MS" w:hAnsi="Comic Sans MS"/>
          <w:sz w:val="28"/>
          <w:szCs w:val="28"/>
          <w:lang w:val="fr-FR"/>
        </w:rPr>
        <w:t>l’histoire</w:t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i/>
          <w:sz w:val="28"/>
          <w:szCs w:val="28"/>
          <w:lang w:val="fr-FR"/>
        </w:rPr>
        <w:t>history</w: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  <w:r w:rsidRPr="009639A8">
        <w:rPr>
          <w:rFonts w:ascii="Comic Sans MS" w:hAnsi="Comic Sans MS"/>
          <w:sz w:val="28"/>
          <w:szCs w:val="28"/>
          <w:lang w:val="fr-FR"/>
        </w:rPr>
        <w:t>les sciences</w:t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sz w:val="28"/>
          <w:szCs w:val="28"/>
          <w:lang w:val="fr-FR"/>
        </w:rPr>
        <w:tab/>
      </w:r>
      <w:r w:rsidRPr="009639A8">
        <w:rPr>
          <w:rFonts w:ascii="Comic Sans MS" w:hAnsi="Comic Sans MS"/>
          <w:i/>
          <w:sz w:val="28"/>
          <w:szCs w:val="28"/>
          <w:lang w:val="fr-FR"/>
        </w:rPr>
        <w:t>science</w:t>
      </w:r>
    </w:p>
    <w:p w:rsidR="00576D6A" w:rsidRPr="009639A8" w:rsidRDefault="00576D6A" w:rsidP="00F13209">
      <w:pPr>
        <w:spacing w:line="240" w:lineRule="auto"/>
        <w:ind w:left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9639A8" w:rsidRDefault="00576D6A" w:rsidP="00F13209">
      <w:pPr>
        <w:rPr>
          <w:rFonts w:ascii="Kristen ITC" w:hAnsi="Kristen ITC"/>
          <w:b/>
          <w:sz w:val="36"/>
          <w:szCs w:val="36"/>
          <w:lang w:val="fr-FR"/>
        </w:rPr>
      </w:pPr>
      <w:r w:rsidRPr="009639A8">
        <w:rPr>
          <w:rFonts w:ascii="Kristen ITC" w:hAnsi="Kristen ITC"/>
          <w:b/>
          <w:sz w:val="36"/>
          <w:szCs w:val="36"/>
          <w:lang w:val="fr-FR"/>
        </w:rPr>
        <w:t>Writing</w:t>
      </w:r>
    </w:p>
    <w:p w:rsidR="00576D6A" w:rsidRPr="00633931" w:rsidRDefault="00576D6A" w:rsidP="00F13209">
      <w:pPr>
        <w:ind w:firstLine="720"/>
        <w:rPr>
          <w:rFonts w:ascii="Kristen ITC" w:hAnsi="Kristen ITC"/>
          <w:b/>
          <w:sz w:val="40"/>
          <w:szCs w:val="40"/>
          <w:lang w:val="fr-FR"/>
        </w:rPr>
      </w:pPr>
      <w:r>
        <w:rPr>
          <w:noProof/>
          <w:lang w:eastAsia="en-GB"/>
        </w:rPr>
        <w:pict>
          <v:shape id="_x0000_s1130" type="#_x0000_t202" style="position:absolute;left:0;text-align:left;margin-left:-14.1pt;margin-top:15.05pt;width:552.45pt;height:115.3pt;z-index:251685888" strokeweight="2.5pt">
            <v:textbox>
              <w:txbxContent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  <w:t>W</w:t>
                  </w:r>
                  <w:r w:rsidRPr="009F1DBD"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  <w:t>rite out your own subjects below :</w:t>
                  </w:r>
                </w:p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  <w:p w:rsidR="00576D6A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  <w:p w:rsidR="00576D6A" w:rsidRPr="009F1DBD" w:rsidRDefault="00576D6A" w:rsidP="00F13209">
                  <w:pPr>
                    <w:ind w:firstLine="720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</w:pPr>
                </w:p>
              </w:txbxContent>
            </v:textbox>
          </v:shape>
        </w:pict>
      </w:r>
    </w:p>
    <w:p w:rsidR="00576D6A" w:rsidRDefault="00576D6A" w:rsidP="00F13209">
      <w:pPr>
        <w:ind w:firstLine="720"/>
        <w:rPr>
          <w:rFonts w:ascii="Comic Sans MS" w:hAnsi="Comic Sans MS"/>
          <w:b/>
          <w:sz w:val="28"/>
          <w:szCs w:val="28"/>
          <w:lang w:val="fr-FR"/>
        </w:rPr>
      </w:pPr>
    </w:p>
    <w:p w:rsidR="00576D6A" w:rsidRDefault="00576D6A" w:rsidP="00F13209">
      <w:pPr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31" type="#_x0000_t75" alt="http://images.paraorkut.com/img/clipart/images/t/teacher-840.gif" style="position:absolute;margin-left:437.75pt;margin-top:23.4pt;width:120.55pt;height:150.1pt;z-index:-251556864;visibility:visible">
            <v:imagedata r:id="rId59" o:title=""/>
          </v:shape>
        </w:pict>
      </w:r>
    </w:p>
    <w:p w:rsidR="00576D6A" w:rsidRDefault="00576D6A" w:rsidP="00F13209">
      <w:pPr>
        <w:ind w:firstLine="720"/>
        <w:rPr>
          <w:rFonts w:ascii="Kristen ITC" w:hAnsi="Kristen ITC"/>
          <w:b/>
          <w:sz w:val="40"/>
          <w:szCs w:val="40"/>
        </w:rPr>
      </w:pPr>
    </w:p>
    <w:p w:rsidR="00576D6A" w:rsidRPr="009639A8" w:rsidRDefault="00576D6A" w:rsidP="00F13209">
      <w:pPr>
        <w:rPr>
          <w:rFonts w:ascii="Kristen ITC" w:hAnsi="Kristen ITC"/>
          <w:b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9639A8">
            <w:rPr>
              <w:rFonts w:ascii="Kristen ITC" w:hAnsi="Kristen ITC"/>
              <w:b/>
              <w:sz w:val="36"/>
              <w:szCs w:val="36"/>
            </w:rPr>
            <w:t>Reading</w:t>
          </w:r>
        </w:smartTag>
      </w:smartTag>
    </w:p>
    <w:p w:rsidR="00576D6A" w:rsidRPr="009F1DBD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  <w:r w:rsidRPr="009F1DBD">
        <w:rPr>
          <w:rFonts w:ascii="Comic Sans MS" w:hAnsi="Comic Sans MS"/>
          <w:b/>
          <w:sz w:val="28"/>
          <w:szCs w:val="28"/>
        </w:rPr>
        <w:t xml:space="preserve">Can you translate the following phrases into English?  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  <w:r w:rsidRPr="009F1DBD">
        <w:rPr>
          <w:rFonts w:ascii="Comic Sans MS" w:hAnsi="Comic Sans MS"/>
          <w:b/>
          <w:sz w:val="28"/>
          <w:szCs w:val="28"/>
        </w:rPr>
        <w:t>Use your vocabulary list to help you!</w:t>
      </w:r>
    </w:p>
    <w:p w:rsidR="00576D6A" w:rsidRPr="009F1DBD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9F1DBD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9F1DBD">
        <w:rPr>
          <w:rFonts w:ascii="Comic Sans MS" w:hAnsi="Comic Sans MS"/>
          <w:sz w:val="28"/>
          <w:szCs w:val="28"/>
          <w:lang w:val="fr-FR"/>
        </w:rPr>
        <w:t>1.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J’aime le français!</w:t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  <w:t>6.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Les maths, c’est nul.</w:t>
      </w:r>
      <w:r w:rsidRPr="009F1DBD">
        <w:rPr>
          <w:rFonts w:ascii="Comic Sans MS" w:hAnsi="Comic Sans MS"/>
          <w:sz w:val="28"/>
          <w:szCs w:val="28"/>
          <w:lang w:val="fr-FR"/>
        </w:rPr>
        <w:tab/>
      </w:r>
    </w:p>
    <w:p w:rsidR="00576D6A" w:rsidRPr="009F1DBD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9F1DBD">
        <w:rPr>
          <w:rFonts w:ascii="Comic Sans MS" w:hAnsi="Comic Sans MS"/>
          <w:sz w:val="28"/>
          <w:szCs w:val="28"/>
          <w:lang w:val="fr-FR"/>
        </w:rPr>
        <w:t>2.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Je déteste le sport.</w:t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  <w:t>7.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Les travaux ménagers, ça va.</w:t>
      </w:r>
    </w:p>
    <w:p w:rsidR="00576D6A" w:rsidRPr="009F1DBD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9F1DBD">
        <w:rPr>
          <w:rFonts w:ascii="Comic Sans MS" w:hAnsi="Comic Sans MS"/>
          <w:sz w:val="28"/>
          <w:szCs w:val="28"/>
          <w:lang w:val="fr-FR"/>
        </w:rPr>
        <w:t>3.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J’adore les sciences.</w:t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  <w:t>8.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L’anglais, c’est super.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9F1DBD">
        <w:rPr>
          <w:rFonts w:ascii="Comic Sans MS" w:hAnsi="Comic Sans MS"/>
          <w:sz w:val="28"/>
          <w:szCs w:val="28"/>
          <w:lang w:val="fr-FR"/>
        </w:rPr>
        <w:t>4.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>Je n’aime pas l’histoire.</w:t>
      </w:r>
      <w:r w:rsidRPr="009F1DBD">
        <w:rPr>
          <w:rFonts w:ascii="Comic Sans MS" w:hAnsi="Comic Sans MS"/>
          <w:sz w:val="28"/>
          <w:szCs w:val="28"/>
          <w:lang w:val="fr-FR"/>
        </w:rPr>
        <w:tab/>
      </w:r>
      <w:r w:rsidRPr="009F1DBD">
        <w:rPr>
          <w:rFonts w:ascii="Comic Sans MS" w:hAnsi="Comic Sans MS"/>
          <w:sz w:val="28"/>
          <w:szCs w:val="28"/>
          <w:lang w:val="fr-FR"/>
        </w:rPr>
        <w:tab/>
        <w:t>9.</w:t>
      </w:r>
      <w:r w:rsidRPr="009F1DBD">
        <w:rPr>
          <w:rFonts w:ascii="Comic Sans MS" w:hAnsi="Comic Sans MS"/>
          <w:sz w:val="28"/>
          <w:szCs w:val="28"/>
          <w:lang w:val="fr-FR"/>
        </w:rPr>
        <w:tab/>
        <w:t xml:space="preserve">Le dessin, c’est ma matière </w:t>
      </w:r>
    </w:p>
    <w:p w:rsidR="00576D6A" w:rsidRPr="009F1DBD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5.</w:t>
      </w:r>
      <w:r>
        <w:rPr>
          <w:rFonts w:ascii="Comic Sans MS" w:hAnsi="Comic Sans MS"/>
          <w:sz w:val="28"/>
          <w:szCs w:val="28"/>
          <w:lang w:val="fr-FR"/>
        </w:rPr>
        <w:tab/>
        <w:t>L’histoire, c’est amusant.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>p</w:t>
      </w:r>
      <w:r w:rsidRPr="009F1DBD">
        <w:rPr>
          <w:rFonts w:ascii="Comic Sans MS" w:hAnsi="Comic Sans MS"/>
          <w:sz w:val="28"/>
          <w:szCs w:val="28"/>
          <w:lang w:val="fr-FR"/>
        </w:rPr>
        <w:t>référée.</w:t>
      </w:r>
    </w:p>
    <w:p w:rsidR="00576D6A" w:rsidRDefault="00576D6A" w:rsidP="00F13209">
      <w:pPr>
        <w:jc w:val="center"/>
        <w:rPr>
          <w:rFonts w:ascii="Kristen ITC" w:hAnsi="Kristen ITC"/>
          <w:b/>
          <w:sz w:val="36"/>
          <w:szCs w:val="36"/>
          <w:lang w:val="fr-FR"/>
        </w:rPr>
      </w:pPr>
      <w:r>
        <w:rPr>
          <w:noProof/>
          <w:lang w:eastAsia="en-GB"/>
        </w:rPr>
        <w:pict>
          <v:shape id="_x0000_s1132" type="#_x0000_t75" style="position:absolute;left:0;text-align:left;margin-left:-22.6pt;margin-top:-27.5pt;width:113.45pt;height:62.2pt;z-index:251657216;visibility:visible">
            <v:imagedata r:id="rId60" o:title=""/>
          </v:shape>
        </w:pict>
      </w:r>
      <w:r>
        <w:rPr>
          <w:noProof/>
          <w:lang w:eastAsia="en-GB"/>
        </w:rPr>
        <w:pict>
          <v:roundrect id="_x0000_s1133" style="position:absolute;left:0;text-align:left;margin-left:13pt;margin-top:-21.35pt;width:516pt;height:211.5pt;z-index:251638784" arcsize="10923f" strokeweight="2.75pt">
            <v:textbox>
              <w:txbxContent>
                <w:p w:rsidR="00576D6A" w:rsidRPr="001837B9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40"/>
                      <w:szCs w:val="40"/>
                      <w:lang w:val="fr-FR"/>
                    </w:rPr>
                  </w:pPr>
                  <w:r w:rsidRPr="001837B9">
                    <w:rPr>
                      <w:rFonts w:ascii="Kristen ITC" w:hAnsi="Kristen ITC"/>
                      <w:b/>
                      <w:sz w:val="40"/>
                      <w:szCs w:val="40"/>
                      <w:lang w:val="fr-FR"/>
                    </w:rPr>
                    <w:t>Grammar</w:t>
                  </w:r>
                </w:p>
                <w:p w:rsidR="00576D6A" w:rsidRPr="00666479" w:rsidRDefault="00576D6A" w:rsidP="00F13209">
                  <w:pPr>
                    <w:ind w:left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6479">
                    <w:rPr>
                      <w:rFonts w:ascii="Comic Sans MS" w:hAnsi="Comic Sans MS"/>
                      <w:sz w:val="28"/>
                      <w:szCs w:val="28"/>
                    </w:rPr>
                    <w:t xml:space="preserve">In French, when you give your opinion about a school subject, you leave in the word for ‘the’ : </w:t>
                  </w:r>
                  <w:r w:rsidRPr="0066647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le/la/l’/les</w:t>
                  </w:r>
                  <w:r w:rsidRPr="00666479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576D6A" w:rsidRPr="00666479" w:rsidRDefault="00576D6A" w:rsidP="00F1320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576D6A" w:rsidRPr="00C737F3" w:rsidRDefault="00576D6A" w:rsidP="00F13209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>J’adore la géographie.</w:t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I love geography.</w:t>
                  </w:r>
                </w:p>
                <w:p w:rsidR="00576D6A" w:rsidRPr="00C737F3" w:rsidRDefault="00576D6A" w:rsidP="00F13209">
                  <w:pPr>
                    <w:pStyle w:val="ListParagraph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>L’éducation physique, c’est amusant.</w:t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P.E. is fun.</w:t>
                  </w:r>
                </w:p>
                <w:p w:rsidR="00576D6A" w:rsidRPr="00666479" w:rsidRDefault="00576D6A" w:rsidP="00F13209">
                  <w:p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576D6A" w:rsidRDefault="00576D6A" w:rsidP="00F13209"/>
              </w:txbxContent>
            </v:textbox>
          </v:roundrect>
        </w:pict>
      </w:r>
    </w:p>
    <w:p w:rsidR="00576D6A" w:rsidRPr="00452EA2" w:rsidRDefault="00576D6A" w:rsidP="00F13209">
      <w:pPr>
        <w:jc w:val="center"/>
        <w:rPr>
          <w:rFonts w:ascii="Kristen ITC" w:hAnsi="Kristen ITC"/>
          <w:b/>
          <w:sz w:val="36"/>
          <w:szCs w:val="36"/>
          <w:lang w:val="fr-FR"/>
        </w:rPr>
      </w:pPr>
    </w:p>
    <w:p w:rsidR="00576D6A" w:rsidRPr="00452EA2" w:rsidRDefault="00576D6A" w:rsidP="00F13209">
      <w:pPr>
        <w:rPr>
          <w:rFonts w:ascii="Comic Sans MS" w:hAnsi="Comic Sans MS"/>
          <w:b/>
          <w:sz w:val="36"/>
          <w:szCs w:val="36"/>
          <w:u w:val="single"/>
          <w:lang w:val="fr-FR"/>
        </w:rPr>
      </w:pPr>
    </w:p>
    <w:p w:rsidR="00576D6A" w:rsidRDefault="00576D6A" w:rsidP="00F13209">
      <w:pPr>
        <w:jc w:val="center"/>
        <w:rPr>
          <w:rFonts w:ascii="Comic Sans MS" w:hAnsi="Comic Sans MS"/>
          <w:b/>
          <w:sz w:val="36"/>
          <w:szCs w:val="36"/>
          <w:u w:val="single"/>
          <w:lang w:val="fr-FR"/>
        </w:rPr>
      </w:pPr>
    </w:p>
    <w:p w:rsidR="00576D6A" w:rsidRDefault="00576D6A" w:rsidP="00F13209">
      <w:pPr>
        <w:jc w:val="center"/>
        <w:rPr>
          <w:rFonts w:ascii="Comic Sans MS" w:hAnsi="Comic Sans MS"/>
          <w:b/>
          <w:sz w:val="36"/>
          <w:szCs w:val="36"/>
          <w:u w:val="single"/>
          <w:lang w:val="fr-FR"/>
        </w:rPr>
      </w:pPr>
      <w:r>
        <w:rPr>
          <w:noProof/>
          <w:lang w:eastAsia="en-GB"/>
        </w:rPr>
        <w:pict>
          <v:shape id="_x0000_s1134" type="#_x0000_t75" style="position:absolute;left:0;text-align:left;margin-left:425.25pt;margin-top:19.85pt;width:97.3pt;height:97.6pt;z-index:251678720;visibility:visible">
            <v:imagedata r:id="rId57" o:title=""/>
          </v:shape>
        </w:pict>
      </w:r>
    </w:p>
    <w:p w:rsidR="00576D6A" w:rsidRDefault="00576D6A" w:rsidP="00F13209">
      <w:pPr>
        <w:ind w:firstLine="720"/>
        <w:rPr>
          <w:rFonts w:ascii="Kristen ITC" w:hAnsi="Kristen ITC"/>
          <w:b/>
          <w:sz w:val="40"/>
          <w:szCs w:val="40"/>
        </w:rPr>
      </w:pPr>
    </w:p>
    <w:p w:rsidR="00576D6A" w:rsidRPr="00633931" w:rsidRDefault="00576D6A" w:rsidP="00F13209">
      <w:pPr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Writing</w:t>
      </w:r>
    </w:p>
    <w:p w:rsidR="00576D6A" w:rsidRDefault="00576D6A" w:rsidP="00F13209">
      <w:pPr>
        <w:ind w:firstLine="720"/>
        <w:rPr>
          <w:rFonts w:ascii="Comic Sans MS" w:hAnsi="Comic Sans MS"/>
          <w:b/>
          <w:sz w:val="28"/>
          <w:szCs w:val="28"/>
        </w:rPr>
      </w:pPr>
      <w:r w:rsidRPr="00666479">
        <w:rPr>
          <w:rFonts w:ascii="Comic Sans MS" w:hAnsi="Comic Sans MS"/>
          <w:b/>
          <w:sz w:val="28"/>
          <w:szCs w:val="28"/>
        </w:rPr>
        <w:t>Can you translate the following sentences into French?</w:t>
      </w:r>
    </w:p>
    <w:p w:rsidR="00576D6A" w:rsidRPr="00666479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</w:rPr>
      </w:pPr>
      <w:r w:rsidRPr="00666479">
        <w:rPr>
          <w:rFonts w:ascii="Comic Sans MS" w:hAnsi="Comic Sans MS"/>
          <w:sz w:val="28"/>
          <w:szCs w:val="28"/>
        </w:rPr>
        <w:t>1.</w:t>
      </w:r>
      <w:r w:rsidRPr="00666479">
        <w:rPr>
          <w:rFonts w:ascii="Comic Sans MS" w:hAnsi="Comic Sans MS"/>
          <w:sz w:val="28"/>
          <w:szCs w:val="28"/>
        </w:rPr>
        <w:tab/>
        <w:t>I love maths.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666479">
        <w:rPr>
          <w:rFonts w:ascii="Comic Sans MS" w:hAnsi="Comic Sans MS"/>
          <w:sz w:val="28"/>
          <w:szCs w:val="28"/>
        </w:rPr>
        <w:t>2.</w:t>
      </w:r>
      <w:r w:rsidRPr="00666479">
        <w:rPr>
          <w:rFonts w:ascii="Comic Sans MS" w:hAnsi="Comic Sans MS"/>
          <w:sz w:val="28"/>
          <w:szCs w:val="28"/>
        </w:rPr>
        <w:tab/>
        <w:t>I hate science!</w:t>
      </w:r>
      <w:r w:rsidRPr="00666479">
        <w:rPr>
          <w:rFonts w:ascii="Comic Sans MS" w:hAnsi="Comic Sans MS"/>
          <w:sz w:val="28"/>
          <w:szCs w:val="28"/>
        </w:rPr>
        <w:tab/>
      </w:r>
    </w:p>
    <w:p w:rsidR="00576D6A" w:rsidRPr="00666479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3.</w:t>
      </w:r>
      <w:r>
        <w:rPr>
          <w:rFonts w:ascii="Comic Sans MS" w:hAnsi="Comic Sans MS"/>
          <w:sz w:val="28"/>
          <w:szCs w:val="28"/>
        </w:rPr>
        <w:tab/>
        <w:t>I don’t like R.M.E.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4. </w:t>
      </w:r>
      <w:r>
        <w:rPr>
          <w:rFonts w:ascii="Comic Sans MS" w:hAnsi="Comic Sans MS"/>
          <w:sz w:val="28"/>
          <w:szCs w:val="28"/>
        </w:rPr>
        <w:tab/>
        <w:t>I like Home Economics.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5.</w:t>
      </w:r>
      <w:r>
        <w:rPr>
          <w:rFonts w:ascii="Comic Sans MS" w:hAnsi="Comic Sans MS"/>
          <w:sz w:val="28"/>
          <w:szCs w:val="28"/>
        </w:rPr>
        <w:tab/>
        <w:t>History is boring.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6.</w:t>
      </w:r>
      <w:r>
        <w:rPr>
          <w:rFonts w:ascii="Comic Sans MS" w:hAnsi="Comic Sans MS"/>
          <w:sz w:val="28"/>
          <w:szCs w:val="28"/>
        </w:rPr>
        <w:tab/>
        <w:t xml:space="preserve">Geography is my favourite </w:t>
      </w:r>
    </w:p>
    <w:p w:rsidR="00576D6A" w:rsidRPr="00666479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subject.</w:t>
      </w:r>
    </w:p>
    <w:p w:rsidR="00576D6A" w:rsidRPr="00633931" w:rsidRDefault="00576D6A" w:rsidP="00F13209">
      <w:pPr>
        <w:spacing w:line="360" w:lineRule="auto"/>
        <w:contextualSpacing/>
        <w:rPr>
          <w:rFonts w:ascii="Kristen ITC" w:hAnsi="Kristen ITC"/>
          <w:b/>
          <w:sz w:val="40"/>
          <w:szCs w:val="40"/>
        </w:rPr>
      </w:pPr>
      <w:r w:rsidRPr="00633931">
        <w:rPr>
          <w:rFonts w:ascii="Kristen ITC" w:hAnsi="Kristen ITC"/>
          <w:b/>
          <w:sz w:val="40"/>
          <w:szCs w:val="40"/>
        </w:rPr>
        <w:t>Writing</w:t>
      </w:r>
    </w:p>
    <w:p w:rsidR="00576D6A" w:rsidRPr="00666479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 w:rsidRPr="00666479">
        <w:rPr>
          <w:rFonts w:ascii="Comic Sans MS" w:hAnsi="Comic Sans MS"/>
          <w:b/>
          <w:sz w:val="28"/>
          <w:szCs w:val="28"/>
        </w:rPr>
        <w:t>Now write down your opinions of your own subjects, in French.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35" type="#_x0000_t202" style="position:absolute;margin-left:22.75pt;margin-top:2.35pt;width:438.65pt;height:230.65pt;z-index:251637760" strokeweight="3pt">
            <v:textbox style="mso-next-textbox:#_x0000_s1135">
              <w:txbxContent>
                <w:p w:rsidR="00576D6A" w:rsidRPr="00666479" w:rsidRDefault="00576D6A" w:rsidP="00F13209">
                  <w:pPr>
                    <w:ind w:left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6479">
                    <w:rPr>
                      <w:rFonts w:ascii="Comic Sans MS" w:hAnsi="Comic Sans MS"/>
                      <w:sz w:val="28"/>
                      <w:szCs w:val="28"/>
                    </w:rPr>
                    <w:t>When you are writing French, you should try to make your sentences as sophisticated as possible.</w:t>
                  </w:r>
                </w:p>
                <w:p w:rsidR="00576D6A" w:rsidRPr="00666479" w:rsidRDefault="00576D6A" w:rsidP="00F13209">
                  <w:pPr>
                    <w:ind w:left="720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6479">
                    <w:rPr>
                      <w:rFonts w:ascii="Comic Sans MS" w:hAnsi="Comic Sans MS"/>
                      <w:sz w:val="28"/>
                      <w:szCs w:val="28"/>
                    </w:rPr>
                    <w:t>One way to do that is to give reasons for what you are saying.</w:t>
                  </w:r>
                </w:p>
                <w:p w:rsidR="00576D6A" w:rsidRPr="00666479" w:rsidRDefault="00576D6A" w:rsidP="00F13209">
                  <w:pPr>
                    <w:ind w:firstLine="720"/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  <w:t>e.g.</w:t>
                  </w:r>
                  <w:r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  <w:tab/>
                  </w:r>
                  <w:r w:rsidRPr="00666479"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  <w:t xml:space="preserve">J’aime l’anglais </w:t>
                  </w:r>
                  <w:r w:rsidRPr="00666479">
                    <w:rPr>
                      <w:rFonts w:ascii="Comic Sans MS" w:hAnsi="Comic Sans MS"/>
                      <w:b/>
                      <w:sz w:val="28"/>
                      <w:szCs w:val="28"/>
                      <w:lang w:val="fr-FR"/>
                    </w:rPr>
                    <w:t>parce que</w:t>
                  </w:r>
                  <w:r w:rsidRPr="00666479">
                    <w:rPr>
                      <w:rFonts w:ascii="Comic Sans MS" w:hAnsi="Comic Sans MS"/>
                      <w:sz w:val="28"/>
                      <w:szCs w:val="28"/>
                      <w:lang w:val="fr-FR"/>
                    </w:rPr>
                    <w:t xml:space="preserve"> le prof est sympa.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666479"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I like English </w:t>
                  </w:r>
                  <w:r w:rsidRPr="00666479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because </w:t>
                  </w:r>
                  <w:r w:rsidRPr="00666479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the teacher is nice.</w:t>
                  </w:r>
                </w:p>
                <w:p w:rsidR="00576D6A" w:rsidRDefault="00576D6A" w:rsidP="00F13209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46284">
                    <w:rPr>
                      <w:rFonts w:ascii="Comic Sans MS" w:hAnsi="Comic Sans MS"/>
                      <w:sz w:val="28"/>
                      <w:szCs w:val="28"/>
                    </w:rPr>
                    <w:t>You could try to extend your sentences even further by using “et” and “mais”.</w:t>
                  </w:r>
                </w:p>
                <w:p w:rsidR="00576D6A" w:rsidRPr="00446284" w:rsidRDefault="00576D6A" w:rsidP="00F13209">
                  <w:pPr>
                    <w:pStyle w:val="ListParagraph"/>
                    <w:ind w:left="1440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73" o:spid="_x0000_s1136" type="#_x0000_t75" alt="MC900290489[1]" style="position:absolute;margin-left:449pt;margin-top:14.8pt;width:61.55pt;height:213.25pt;rotation:-734707fd;z-index:251663360;visibility:visible">
            <v:imagedata r:id="rId61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40" o:spid="_x0000_s1137" type="#_x0000_t75" style="position:absolute;margin-left:272.4pt;margin-top:-9.2pt;width:65.25pt;height:62.2pt;z-index:251658240;visibility:visible">
            <v:imagedata r:id="rId62" o:title=""/>
          </v:shape>
        </w:pict>
      </w:r>
      <w:r>
        <w:rPr>
          <w:noProof/>
          <w:lang w:eastAsia="en-GB"/>
        </w:rPr>
        <w:pict>
          <v:shape id="Picture 32" o:spid="_x0000_s1138" type="#_x0000_t75" style="position:absolute;margin-left:428.9pt;margin-top:-18.95pt;width:76.6pt;height:80.5pt;z-index:251653120;visibility:visible">
            <v:imagedata r:id="rId63" o:title=""/>
          </v:shape>
        </w:pict>
      </w:r>
      <w:r>
        <w:rPr>
          <w:noProof/>
          <w:lang w:eastAsia="en-GB"/>
        </w:rPr>
        <w:pict>
          <v:shape id="_x0000_s1139" type="#_x0000_t12" style="position:absolute;margin-left:102.6pt;margin-top:8pt;width:36pt;height:36.45pt;z-index:251684864" strokeweight="3pt"/>
        </w:pict>
      </w: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 xml:space="preserve">Listening </w:t>
      </w:r>
    </w:p>
    <w:p w:rsidR="00576D6A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A229A2">
      <w:pPr>
        <w:spacing w:line="240" w:lineRule="auto"/>
        <w:ind w:left="1440" w:hanging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You are going to listen to ten people telling you about their favourite subjects. A)Which subjects do they like/dislike? (20) B) What do they think of the subjects on right?</w:t>
      </w:r>
    </w:p>
    <w:p w:rsidR="00576D6A" w:rsidRDefault="00576D6A" w:rsidP="00A229A2">
      <w:pPr>
        <w:spacing w:line="240" w:lineRule="auto"/>
        <w:ind w:left="1440" w:hanging="720"/>
        <w:contextualSpacing/>
        <w:rPr>
          <w:rFonts w:ascii="Comic Sans MS" w:hAnsi="Comic Sans MS"/>
          <w:b/>
          <w:sz w:val="28"/>
          <w:szCs w:val="28"/>
        </w:rPr>
      </w:pPr>
      <w:r w:rsidRPr="006D1196">
        <w:rPr>
          <w:rFonts w:ascii="Comic Sans MS" w:hAnsi="Comic Sans MS"/>
          <w:i/>
          <w:sz w:val="28"/>
          <w:szCs w:val="28"/>
        </w:rPr>
        <w:t xml:space="preserve">     </w:t>
      </w:r>
      <w:r>
        <w:rPr>
          <w:rFonts w:ascii="Comic Sans MS" w:hAnsi="Comic Sans MS"/>
          <w:i/>
          <w:sz w:val="28"/>
          <w:szCs w:val="28"/>
        </w:rPr>
        <w:t>Métro page 51 ex 1, page 52 ex 2</w:t>
      </w:r>
      <w:r>
        <w:rPr>
          <w:noProof/>
          <w:lang w:eastAsia="en-GB"/>
        </w:rPr>
        <w:pict>
          <v:shape id="_x0000_s1140" type="#_x0000_t75" alt="http://images.paraorkut.com/img/clipart/images/t/teacher-840.gif" style="position:absolute;left:0;text-align:left;margin-left:459.75pt;margin-top:20.7pt;width:83.9pt;height:106.15pt;z-index:251768832;visibility:visible;mso-position-horizontal-relative:text;mso-position-vertical-relative:text">
            <v:imagedata r:id="rId59" o:title=""/>
          </v:shape>
        </w:pict>
      </w:r>
    </w:p>
    <w:p w:rsidR="00576D6A" w:rsidRPr="00CF5932" w:rsidRDefault="00576D6A" w:rsidP="00F13209">
      <w:pPr>
        <w:pStyle w:val="ListParagraph"/>
        <w:numPr>
          <w:ilvl w:val="0"/>
          <w:numId w:val="8"/>
        </w:numPr>
        <w:contextualSpacing/>
        <w:rPr>
          <w:rFonts w:ascii="Comic Sans MS" w:hAnsi="Comic Sans MS"/>
          <w:b/>
          <w:sz w:val="28"/>
          <w:szCs w:val="28"/>
        </w:rPr>
      </w:pPr>
      <w:r w:rsidRPr="00CF5932">
        <w:rPr>
          <w:rFonts w:ascii="Comic Sans MS" w:hAnsi="Comic Sans MS"/>
          <w:b/>
          <w:sz w:val="28"/>
          <w:szCs w:val="28"/>
        </w:rPr>
        <w:t xml:space="preserve">Write your score here  </w:t>
      </w:r>
      <w:r w:rsidRPr="00CF5932">
        <w:rPr>
          <w:rFonts w:ascii="Comic Sans MS" w:hAnsi="Comic Sans MS"/>
          <w:b/>
          <w:sz w:val="28"/>
          <w:szCs w:val="28"/>
        </w:rPr>
        <w:tab/>
        <w:t>_____________________________</w:t>
      </w:r>
    </w:p>
    <w:p w:rsidR="00576D6A" w:rsidRDefault="00576D6A" w:rsidP="00F13209">
      <w:pPr>
        <w:rPr>
          <w:rFonts w:ascii="Kristen ITC" w:hAnsi="Kristen ITC"/>
          <w:b/>
          <w:sz w:val="40"/>
          <w:szCs w:val="40"/>
        </w:rPr>
      </w:pPr>
    </w:p>
    <w:p w:rsidR="00576D6A" w:rsidRPr="00633931" w:rsidRDefault="00576D6A" w:rsidP="00F13209">
      <w:pPr>
        <w:rPr>
          <w:rFonts w:ascii="Kristen ITC" w:hAnsi="Kristen ITC"/>
          <w:b/>
          <w:sz w:val="40"/>
          <w:szCs w:val="40"/>
        </w:rPr>
      </w:pPr>
      <w:smartTag w:uri="urn:schemas-microsoft-com:office:smarttags" w:element="City">
        <w:smartTag w:uri="urn:schemas-microsoft-com:office:smarttags" w:element="place">
          <w:r w:rsidRPr="00633931">
            <w:rPr>
              <w:rFonts w:ascii="Kristen ITC" w:hAnsi="Kristen ITC"/>
              <w:b/>
              <w:sz w:val="40"/>
              <w:szCs w:val="40"/>
            </w:rPr>
            <w:t>Reading</w:t>
          </w:r>
        </w:smartTag>
      </w:smartTag>
    </w:p>
    <w:p w:rsidR="00576D6A" w:rsidRDefault="00576D6A" w:rsidP="00F13209">
      <w:pPr>
        <w:ind w:left="720"/>
        <w:rPr>
          <w:rFonts w:ascii="Comic Sans MS" w:hAnsi="Comic Sans MS"/>
          <w:b/>
          <w:sz w:val="28"/>
          <w:szCs w:val="28"/>
        </w:rPr>
      </w:pPr>
      <w:r w:rsidRPr="00925600">
        <w:rPr>
          <w:rFonts w:ascii="Comic Sans MS" w:hAnsi="Comic Sans MS"/>
          <w:b/>
          <w:sz w:val="28"/>
          <w:szCs w:val="28"/>
        </w:rPr>
        <w:t>Can you translate what these people have said into English?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41" type="#_x0000_t63" style="position:absolute;left:0;text-align:left;margin-left:265.15pt;margin-top:4.5pt;width:241.1pt;height:70.75pt;z-index:251630592" adj="-11687,20654" strokeweight="2pt">
            <v:textbox>
              <w:txbxContent>
                <w:p w:rsidR="00576D6A" w:rsidRPr="009B1F41" w:rsidRDefault="00576D6A" w:rsidP="00F13209">
                  <w:pPr>
                    <w:rPr>
                      <w:rFonts w:ascii="Lucida Calligraphy" w:hAnsi="Lucida Calligraphy" w:cs="Mangal"/>
                      <w:sz w:val="28"/>
                      <w:szCs w:val="28"/>
                      <w:lang w:val="fr-FR"/>
                    </w:rPr>
                  </w:pPr>
                  <w:r w:rsidRPr="009B1F41">
                    <w:rPr>
                      <w:rFonts w:ascii="Lucida Calligraphy" w:hAnsi="Lucida Calligraphy" w:cs="Mangal"/>
                      <w:sz w:val="28"/>
                      <w:szCs w:val="28"/>
                      <w:lang w:val="fr-FR"/>
                    </w:rPr>
                    <w:t>J’adore les sciences parce que c’est facile!</w:t>
                  </w:r>
                </w:p>
              </w:txbxContent>
            </v:textbox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b/>
          <w:szCs w:val="24"/>
        </w:rPr>
      </w:pPr>
      <w:r>
        <w:rPr>
          <w:noProof/>
          <w:lang w:eastAsia="en-GB"/>
        </w:rPr>
        <w:pict>
          <v:shape id="_x0000_s1142" type="#_x0000_t75" alt="MCj04238420000[1]" style="position:absolute;margin-left:108pt;margin-top:10.8pt;width:44.7pt;height:48.75pt;z-index:-251686912;visibility:visible">
            <v:imagedata r:id="rId64" o:title=""/>
          </v:shape>
        </w:pict>
      </w:r>
    </w:p>
    <w:p w:rsidR="00576D6A" w:rsidRPr="005A556C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Cs w:val="24"/>
        </w:rPr>
      </w:pPr>
      <w:r w:rsidRPr="005A556C">
        <w:rPr>
          <w:rFonts w:ascii="Comic Sans MS" w:hAnsi="Comic Sans MS"/>
          <w:szCs w:val="24"/>
        </w:rPr>
        <w:t>1.</w:t>
      </w:r>
      <w:r w:rsidRPr="005A556C">
        <w:rPr>
          <w:rFonts w:ascii="Comic Sans MS" w:hAnsi="Comic Sans MS"/>
          <w:szCs w:val="24"/>
        </w:rPr>
        <w:tab/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  <w:r>
        <w:rPr>
          <w:noProof/>
          <w:lang w:eastAsia="en-GB"/>
        </w:rPr>
        <w:pict>
          <v:shape id="_x0000_s1143" type="#_x0000_t63" style="position:absolute;margin-left:231.6pt;margin-top:7.65pt;width:307.4pt;height:73.25pt;z-index:251632640" adj="-6117,13019" strokeweight="2pt">
            <v:textbox>
              <w:txbxContent>
                <w:p w:rsidR="00576D6A" w:rsidRPr="009B1F41" w:rsidRDefault="00576D6A" w:rsidP="00F13209">
                  <w:pPr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</w:pPr>
                  <w:r w:rsidRPr="009B1F41"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  <w:t>Je n’aime pas la géographie parce que le prof est sévère.</w:t>
                  </w:r>
                </w:p>
                <w:p w:rsidR="00576D6A" w:rsidRPr="007C18B4" w:rsidRDefault="00576D6A" w:rsidP="00F13209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  <w:r>
        <w:rPr>
          <w:noProof/>
          <w:lang w:eastAsia="en-GB"/>
        </w:rPr>
        <w:pict>
          <v:shape id="Picture 53" o:spid="_x0000_s1144" type="#_x0000_t75" alt="MCj04238460000[1]" style="position:absolute;margin-left:103.1pt;margin-top:1pt;width:49.2pt;height:50.85pt;z-index:-251684864;visibility:visible">
            <v:imagedata r:id="rId65" o:title=""/>
          </v:shape>
        </w:pict>
      </w:r>
    </w:p>
    <w:p w:rsidR="00576D6A" w:rsidRPr="005A556C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Cs w:val="24"/>
        </w:rPr>
      </w:pPr>
      <w:r w:rsidRPr="005A556C">
        <w:rPr>
          <w:rFonts w:ascii="Comic Sans MS" w:hAnsi="Comic Sans MS"/>
          <w:szCs w:val="24"/>
        </w:rPr>
        <w:t>2.</w:t>
      </w:r>
      <w:r w:rsidRPr="005A556C">
        <w:rPr>
          <w:rFonts w:ascii="Comic Sans MS" w:hAnsi="Comic Sans MS"/>
          <w:szCs w:val="24"/>
        </w:rPr>
        <w:tab/>
      </w: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  <w:r>
        <w:rPr>
          <w:noProof/>
          <w:lang w:eastAsia="en-GB"/>
        </w:rPr>
        <w:pict>
          <v:shape id="_x0000_s1145" type="#_x0000_t63" style="position:absolute;margin-left:231.6pt;margin-top:8.75pt;width:303.45pt;height:95.75pt;z-index:251634688" adj="-5791,5730" strokeweight="2pt">
            <v:textbox style="mso-next-textbox:#_x0000_s1145">
              <w:txbxContent>
                <w:p w:rsidR="00576D6A" w:rsidRPr="009B1F41" w:rsidRDefault="00576D6A" w:rsidP="00F13209">
                  <w:pPr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</w:pPr>
                  <w:r w:rsidRPr="009B1F41"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  <w:t>La musique, c’est ma matière préférée, parce que c’est très intéressant .</w:t>
                  </w:r>
                </w:p>
                <w:p w:rsidR="00576D6A" w:rsidRPr="005A556C" w:rsidRDefault="00576D6A" w:rsidP="00F13209">
                  <w:pPr>
                    <w:rPr>
                      <w:szCs w:val="24"/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55" o:spid="_x0000_s1146" type="#_x0000_t75" alt="MCj04244880000[1]" style="position:absolute;margin-left:86.25pt;margin-top:10.85pt;width:107.35pt;height:43.5pt;z-index:-251682816;visibility:visible">
            <v:imagedata r:id="rId66" o:title=""/>
          </v:shape>
        </w:pict>
      </w:r>
    </w:p>
    <w:p w:rsidR="00576D6A" w:rsidRPr="005A556C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Cs w:val="24"/>
        </w:rPr>
      </w:pPr>
      <w:r w:rsidRPr="005A556C">
        <w:rPr>
          <w:rFonts w:ascii="Comic Sans MS" w:hAnsi="Comic Sans MS"/>
          <w:szCs w:val="24"/>
        </w:rPr>
        <w:t>3.</w:t>
      </w: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</w:p>
    <w:p w:rsidR="00576D6A" w:rsidRPr="005A556C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  <w:r>
        <w:rPr>
          <w:noProof/>
          <w:lang w:eastAsia="en-GB"/>
        </w:rPr>
        <w:pict>
          <v:shape id="_x0000_s1147" type="#_x0000_t75" alt="MCj04257520000[1]" style="position:absolute;margin-left:99pt;margin-top:1.25pt;width:58.5pt;height:48.75pt;z-index:-251680768;visibility:visible">
            <v:imagedata r:id="rId67" o:title=""/>
          </v:shape>
        </w:pic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Cs w:val="24"/>
        </w:rPr>
      </w:pPr>
      <w:r w:rsidRPr="005A556C">
        <w:rPr>
          <w:rFonts w:ascii="Comic Sans MS" w:hAnsi="Comic Sans MS"/>
          <w:szCs w:val="24"/>
        </w:rPr>
        <w:t>4.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Cs w:val="24"/>
        </w:rPr>
      </w:pPr>
      <w:r>
        <w:rPr>
          <w:noProof/>
          <w:lang w:eastAsia="en-GB"/>
        </w:rPr>
        <w:pict>
          <v:shape id="_x0000_s1148" type="#_x0000_t63" style="position:absolute;margin-left:243.6pt;margin-top:2.8pt;width:291.45pt;height:105.45pt;z-index:251636736" adj="-7748,-1925" strokeweight="2pt">
            <v:textbox>
              <w:txbxContent>
                <w:p w:rsidR="00576D6A" w:rsidRPr="00925600" w:rsidRDefault="00576D6A" w:rsidP="00F13209">
                  <w:pPr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</w:pPr>
                  <w:r w:rsidRPr="00925600">
                    <w:rPr>
                      <w:rFonts w:ascii="Lucida Calligraphy" w:hAnsi="Lucida Calligraphy"/>
                      <w:sz w:val="28"/>
                      <w:szCs w:val="28"/>
                      <w:lang w:val="fr-FR"/>
                    </w:rPr>
                    <w:t>Je déteste les maths parce que nous avons beaucoup de devoirs !</w:t>
                  </w:r>
                </w:p>
                <w:p w:rsidR="00576D6A" w:rsidRPr="00925600" w:rsidRDefault="00576D6A" w:rsidP="00F13209">
                  <w:pPr>
                    <w:rPr>
                      <w:rFonts w:ascii="Lucida Calligraphy" w:hAnsi="Lucida Calligraphy"/>
                      <w:lang w:val="fr-FR"/>
                    </w:rPr>
                  </w:pPr>
                </w:p>
              </w:txbxContent>
            </v:textbox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149" type="#_x0000_t75" alt="j0305257" style="position:absolute;left:0;text-align:left;margin-left:14.75pt;margin-top:17.65pt;width:83.7pt;height:136.65pt;z-index:-251636736;visibility:visible">
            <v:imagedata r:id="rId68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150" type="#_x0000_t75" style="position:absolute;left:0;text-align:left;margin-left:137.55pt;margin-top:13.15pt;width:88.8pt;height:86.6pt;z-index:251664384;visibility:visible">
            <v:imagedata r:id="rId69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Speaking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Pr="005816AE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With your partner take it in turns to say whether you like/dislike these subjects with the reason why.  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74" o:spid="_x0000_s1151" type="#_x0000_t75" alt="MC900433881[1]" style="position:absolute;left:0;text-align:left;margin-left:348.8pt;margin-top:9.2pt;width:80.65pt;height:80.65pt;z-index:251668480;visibility:visible">
            <v:imagedata r:id="rId70" o:title=""/>
          </v:shape>
        </w:pict>
      </w:r>
      <w:r>
        <w:rPr>
          <w:noProof/>
          <w:lang w:eastAsia="en-GB"/>
        </w:rPr>
        <w:pict>
          <v:shape id="Picture 70" o:spid="_x0000_s1152" type="#_x0000_t75" alt="MC900015913[1]" style="position:absolute;left:0;text-align:left;margin-left:454.6pt;margin-top:22.85pt;width:85.9pt;height:67pt;z-index:251669504;visibility:visible">
            <v:imagedata r:id="rId71" o:title=""/>
          </v:shape>
        </w:pict>
      </w:r>
      <w:r>
        <w:rPr>
          <w:noProof/>
          <w:lang w:eastAsia="en-GB"/>
        </w:rPr>
        <w:pict>
          <v:shape id="_x0000_s1153" type="#_x0000_t75" alt="MCj04338840000[1]" style="position:absolute;left:0;text-align:left;margin-left:157.65pt;margin-top:22.85pt;width:74.45pt;height:74.45pt;z-index:-251650048;visibility:visible">
            <v:imagedata r:id="rId72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154" type="#_x0000_t75" alt="MC900290489[1]" style="position:absolute;left:0;text-align:left;margin-left:258.45pt;margin-top:19.3pt;width:38.2pt;height:131.6pt;z-index:251667456;visibility:visible">
            <v:imagedata r:id="rId61" o:title=""/>
          </v:shape>
        </w:pict>
      </w:r>
      <w:r>
        <w:rPr>
          <w:noProof/>
          <w:lang w:eastAsia="en-GB"/>
        </w:rPr>
        <w:pict>
          <v:shape id="Picture 18" o:spid="_x0000_s1155" type="#_x0000_t75" alt="MCj03969140000[1]" style="position:absolute;left:0;text-align:left;margin-left:47.35pt;margin-top:8.1pt;width:52.5pt;height:70.75pt;z-index:-251651072;visibility:visible">
            <v:imagedata r:id="rId73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1" o:spid="_x0000_s1156" type="#_x0000_t75" style="position:absolute;left:0;text-align:left;margin-left:-1.6pt;margin-top:15.95pt;width:110.75pt;height:100.05pt;z-index:251673600;visibility:visible">
            <v:imagedata r:id="rId74" o:title=""/>
          </v:shape>
        </w:pict>
      </w:r>
      <w:r>
        <w:rPr>
          <w:noProof/>
          <w:lang w:eastAsia="en-GB"/>
        </w:rPr>
        <w:pict>
          <v:shape id="_x0000_s1157" type="#_x0000_t75" alt="j0305257" style="position:absolute;left:0;text-align:left;margin-left:152.4pt;margin-top:24.45pt;width:63.05pt;height:100.55pt;z-index:-251645952;visibility:visible">
            <v:imagedata r:id="rId68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72" o:spid="_x0000_s1158" type="#_x0000_t75" alt="MC900329305[1]" style="position:absolute;left:0;text-align:left;margin-left:454.6pt;margin-top:5.95pt;width:59.85pt;height:79.4pt;z-index:251672576;visibility:visible">
            <v:imagedata r:id="rId75" o:title=""/>
          </v:shape>
        </w:pict>
      </w:r>
      <w:r>
        <w:rPr>
          <w:noProof/>
          <w:lang w:eastAsia="en-GB"/>
        </w:rPr>
        <w:pict>
          <v:shape id="Picture 71" o:spid="_x0000_s1159" type="#_x0000_t75" alt="MC900013122[1]" style="position:absolute;left:0;text-align:left;margin-left:338.15pt;margin-top:5.95pt;width:77.9pt;height:74.45pt;z-index:251671552;visibility:visible">
            <v:imagedata r:id="rId76" o:title=""/>
          </v:shape>
        </w:pic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</w:p>
    <w:p w:rsidR="00576D6A" w:rsidRPr="00633931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 w:rsidRPr="00633931">
        <w:rPr>
          <w:rFonts w:ascii="Kristen ITC" w:hAnsi="Kristen ITC"/>
          <w:b/>
          <w:sz w:val="40"/>
          <w:szCs w:val="40"/>
        </w:rPr>
        <w:t>Writing</w:t>
      </w:r>
    </w:p>
    <w:p w:rsidR="00576D6A" w:rsidRPr="00452EA2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452EA2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60" type="#_x0000_t75" style="position:absolute;left:0;text-align:left;margin-left:424.15pt;margin-top:21.8pt;width:119.15pt;height:135.3pt;z-index:251654144;visibility:visible">
            <v:imagedata r:id="rId77" o:title=""/>
          </v:shape>
        </w:pict>
      </w:r>
      <w:r w:rsidRPr="00452EA2">
        <w:rPr>
          <w:rFonts w:ascii="Comic Sans MS" w:hAnsi="Comic Sans MS"/>
          <w:b/>
          <w:sz w:val="28"/>
          <w:szCs w:val="28"/>
        </w:rPr>
        <w:t>Can you write some sentences of your own, explaining why you like/dislike a certain subject?  Remember to use ‘parce que…’ (‘because…’) in your writing.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61" type="#_x0000_t75" alt="MC900433881[1]" style="position:absolute;margin-left:268.1pt;margin-top:17.6pt;width:80.65pt;height:80.65pt;z-index:251675648;visibility:visible">
            <v:imagedata r:id="rId70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62" type="#_x0000_t12" style="position:absolute;margin-left:107.6pt;margin-top:12.4pt;width:36pt;height:36.45pt;z-index:251683840" strokeweight="3pt"/>
        </w:pict>
      </w:r>
    </w:p>
    <w:p w:rsidR="00576D6A" w:rsidRPr="005816AE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 w:rsidRPr="005816AE">
        <w:rPr>
          <w:rFonts w:ascii="Kristen ITC" w:hAnsi="Kristen ITC"/>
          <w:b/>
          <w:sz w:val="40"/>
          <w:szCs w:val="40"/>
        </w:rPr>
        <w:t>Listening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1440" w:hanging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These people are giving more difficult opinions about maths. What</w:t>
      </w:r>
    </w:p>
    <w:p w:rsidR="00576D6A" w:rsidRPr="00CF5932" w:rsidRDefault="00576D6A" w:rsidP="00F13209">
      <w:pPr>
        <w:spacing w:line="240" w:lineRule="auto"/>
        <w:ind w:left="1440" w:hanging="720"/>
        <w:contextualSpacing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</w:t>
      </w:r>
      <w:r w:rsidRPr="00CF5932">
        <w:rPr>
          <w:rFonts w:ascii="Comic Sans MS" w:hAnsi="Comic Sans MS"/>
          <w:b/>
          <w:sz w:val="28"/>
          <w:szCs w:val="28"/>
        </w:rPr>
        <w:t xml:space="preserve">oes each person say?  Note your answers in your jotter.  </w:t>
      </w:r>
    </w:p>
    <w:p w:rsidR="00576D6A" w:rsidRPr="006D1196" w:rsidRDefault="00576D6A" w:rsidP="00F13209">
      <w:pPr>
        <w:spacing w:line="240" w:lineRule="auto"/>
        <w:ind w:left="720"/>
        <w:contextualSpacing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Métro page 41, ex 3a</w:t>
      </w:r>
    </w:p>
    <w:p w:rsidR="00576D6A" w:rsidRPr="006D1196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</w:rPr>
      </w:pPr>
    </w:p>
    <w:p w:rsidR="00576D6A" w:rsidRPr="00CF5932" w:rsidRDefault="00576D6A" w:rsidP="00F13209">
      <w:pPr>
        <w:pStyle w:val="ListParagraph"/>
        <w:numPr>
          <w:ilvl w:val="0"/>
          <w:numId w:val="8"/>
        </w:numPr>
        <w:contextualSpacing/>
        <w:rPr>
          <w:rFonts w:ascii="Kristen ITC" w:hAnsi="Kristen ITC"/>
          <w:b/>
          <w:sz w:val="28"/>
          <w:szCs w:val="28"/>
        </w:rPr>
      </w:pPr>
      <w:r w:rsidRPr="00CF5932">
        <w:rPr>
          <w:rFonts w:ascii="Comic Sans MS" w:hAnsi="Comic Sans MS"/>
          <w:b/>
          <w:sz w:val="28"/>
          <w:szCs w:val="28"/>
        </w:rPr>
        <w:t>Write your score here</w:t>
      </w:r>
      <w:r w:rsidRPr="00CF5932">
        <w:rPr>
          <w:rFonts w:ascii="Comic Sans MS" w:hAnsi="Comic Sans MS"/>
          <w:b/>
          <w:sz w:val="28"/>
          <w:szCs w:val="28"/>
        </w:rPr>
        <w:tab/>
        <w:t>______________________________</w:t>
      </w:r>
    </w:p>
    <w:p w:rsidR="00576D6A" w:rsidRPr="00CF5932" w:rsidRDefault="00576D6A" w:rsidP="00F13209">
      <w:pPr>
        <w:spacing w:line="240" w:lineRule="auto"/>
        <w:ind w:left="720"/>
        <w:contextualSpacing/>
        <w:rPr>
          <w:rFonts w:ascii="Kristen ITC" w:hAnsi="Kristen ITC"/>
          <w:b/>
          <w:sz w:val="28"/>
          <w:szCs w:val="28"/>
        </w:rPr>
      </w:pPr>
      <w:r>
        <w:rPr>
          <w:noProof/>
          <w:lang w:eastAsia="en-GB"/>
        </w:rPr>
        <w:pict>
          <v:shape id="Picture 42" o:spid="_x0000_s1163" type="#_x0000_t75" style="position:absolute;left:0;text-align:left;margin-left:374.3pt;margin-top:17.15pt;width:98.55pt;height:87.85pt;z-index:251659264;visibility:visible">
            <v:imagedata r:id="rId78" o:title=""/>
          </v:shape>
        </w:pict>
      </w:r>
      <w:r>
        <w:rPr>
          <w:noProof/>
          <w:lang w:eastAsia="en-GB"/>
        </w:rPr>
        <w:pict>
          <v:shape id="_x0000_s1164" type="#_x0000_t75" style="position:absolute;left:0;text-align:left;margin-left:258.35pt;margin-top:17.35pt;width:83.9pt;height:1in;z-index:251681792;visibility:visible">
            <v:imagedata r:id="rId79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5816AE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 w:rsidRPr="005816AE">
        <w:rPr>
          <w:rFonts w:ascii="Kristen ITC" w:hAnsi="Kristen ITC"/>
          <w:b/>
          <w:sz w:val="40"/>
          <w:szCs w:val="40"/>
        </w:rPr>
        <w:t>Speaking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C0457F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65" type="#_x0000_t75" alt="MC900290489[1]" style="position:absolute;left:0;text-align:left;margin-left:271.8pt;margin-top:27.1pt;width:41.2pt;height:2in;z-index:251677696;visibility:visible">
            <v:imagedata r:id="rId61" o:title=""/>
          </v:shape>
        </w:pict>
      </w:r>
      <w:r w:rsidRPr="00C0457F">
        <w:rPr>
          <w:rFonts w:ascii="Comic Sans MS" w:hAnsi="Comic Sans MS"/>
          <w:b/>
          <w:sz w:val="28"/>
          <w:szCs w:val="28"/>
        </w:rPr>
        <w:t>With your partner, read the conversation and change the details</w:t>
      </w:r>
      <w:r>
        <w:rPr>
          <w:rFonts w:ascii="Comic Sans MS" w:hAnsi="Comic Sans MS"/>
          <w:b/>
          <w:sz w:val="28"/>
          <w:szCs w:val="28"/>
        </w:rPr>
        <w:t xml:space="preserve"> in bold</w:t>
      </w:r>
      <w:r w:rsidRPr="00C0457F">
        <w:rPr>
          <w:rFonts w:ascii="Comic Sans MS" w:hAnsi="Comic Sans MS"/>
          <w:b/>
          <w:sz w:val="28"/>
          <w:szCs w:val="28"/>
        </w:rPr>
        <w:t>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66" type="#_x0000_t202" style="position:absolute;margin-left:333.65pt;margin-top:3pt;width:201.35pt;height:127.85pt;z-index:251674624" strokeweight="3pt">
            <v:fill opacity="53084f" color2="fill darken(220)" rotate="t" method="linear sigma" type="gradient"/>
            <v:textbox>
              <w:txbxContent>
                <w:p w:rsidR="00576D6A" w:rsidRDefault="00576D6A" w:rsidP="00F13209"/>
                <w:p w:rsidR="00576D6A" w:rsidRPr="0075402F" w:rsidRDefault="00576D6A" w:rsidP="00F13209">
                  <w:pPr>
                    <w:rPr>
                      <w:rFonts w:ascii="Mangal" w:hAnsi="Mangal" w:cs="Mangal"/>
                      <w:b/>
                      <w:sz w:val="28"/>
                      <w:szCs w:val="28"/>
                    </w:rPr>
                  </w:pP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>Au secours!</w:t>
                  </w:r>
                </w:p>
                <w:p w:rsidR="00576D6A" w:rsidRPr="0075402F" w:rsidRDefault="00576D6A" w:rsidP="00F13209">
                  <w:pPr>
                    <w:rPr>
                      <w:rFonts w:ascii="Mangal" w:hAnsi="Mangal" w:cs="Mangal"/>
                      <w:b/>
                      <w:sz w:val="28"/>
                      <w:szCs w:val="28"/>
                    </w:rPr>
                  </w:pP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>pourquoi?</w:t>
                  </w: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Mangal" w:hAnsi="Mangal" w:cs="Mangal"/>
                      <w:b/>
                      <w:sz w:val="28"/>
                      <w:szCs w:val="28"/>
                    </w:rPr>
                    <w:tab/>
                  </w: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>why?</w:t>
                  </w:r>
                </w:p>
                <w:p w:rsidR="00576D6A" w:rsidRPr="0075402F" w:rsidRDefault="00576D6A" w:rsidP="00F13209">
                  <w:pPr>
                    <w:rPr>
                      <w:rFonts w:ascii="Mangal" w:hAnsi="Mangal" w:cs="Mangal"/>
                      <w:b/>
                      <w:sz w:val="28"/>
                      <w:szCs w:val="28"/>
                    </w:rPr>
                  </w:pP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>parce que</w:t>
                  </w: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Mangal" w:hAnsi="Mangal" w:cs="Mangal"/>
                      <w:b/>
                      <w:sz w:val="28"/>
                      <w:szCs w:val="28"/>
                    </w:rPr>
                    <w:tab/>
                  </w:r>
                  <w:r w:rsidRPr="0075402F">
                    <w:rPr>
                      <w:rFonts w:ascii="Mangal" w:hAnsi="Mangal" w:cs="Mangal"/>
                      <w:b/>
                      <w:sz w:val="28"/>
                      <w:szCs w:val="28"/>
                    </w:rPr>
                    <w:t>because</w:t>
                  </w:r>
                </w:p>
              </w:txbxContent>
            </v:textbox>
          </v:shape>
        </w:pict>
      </w:r>
    </w:p>
    <w:p w:rsidR="00576D6A" w:rsidRPr="00C0457F" w:rsidRDefault="00576D6A" w:rsidP="00F13209">
      <w:pPr>
        <w:pStyle w:val="ListParagraph"/>
        <w:numPr>
          <w:ilvl w:val="0"/>
          <w:numId w:val="8"/>
        </w:numPr>
        <w:contextualSpacing/>
        <w:rPr>
          <w:rFonts w:ascii="Comic Sans MS" w:hAnsi="Comic Sans MS"/>
          <w:sz w:val="28"/>
          <w:szCs w:val="28"/>
        </w:rPr>
      </w:pPr>
      <w:r w:rsidRPr="00C0457F">
        <w:rPr>
          <w:rFonts w:ascii="Comic Sans MS" w:hAnsi="Comic Sans MS"/>
          <w:sz w:val="28"/>
          <w:szCs w:val="28"/>
        </w:rPr>
        <w:t xml:space="preserve">Tu aimes </w:t>
      </w:r>
      <w:r w:rsidRPr="00C0457F">
        <w:rPr>
          <w:rFonts w:ascii="Comic Sans MS" w:hAnsi="Comic Sans MS"/>
          <w:b/>
          <w:sz w:val="28"/>
          <w:szCs w:val="28"/>
        </w:rPr>
        <w:t>le dessin</w:t>
      </w:r>
      <w:r w:rsidRPr="00C0457F">
        <w:rPr>
          <w:rFonts w:ascii="Comic Sans MS" w:hAnsi="Comic Sans MS"/>
          <w:sz w:val="28"/>
          <w:szCs w:val="28"/>
        </w:rPr>
        <w:t>?</w:t>
      </w:r>
    </w:p>
    <w:p w:rsidR="00576D6A" w:rsidRPr="00C0457F" w:rsidRDefault="00576D6A" w:rsidP="00F13209">
      <w:pPr>
        <w:pStyle w:val="ListParagraph"/>
        <w:numPr>
          <w:ilvl w:val="0"/>
          <w:numId w:val="8"/>
        </w:numPr>
        <w:contextualSpacing/>
        <w:rPr>
          <w:rFonts w:ascii="Comic Sans MS" w:hAnsi="Comic Sans MS"/>
          <w:sz w:val="28"/>
          <w:szCs w:val="28"/>
        </w:rPr>
      </w:pPr>
      <w:r w:rsidRPr="00C0457F">
        <w:rPr>
          <w:rFonts w:ascii="Comic Sans MS" w:hAnsi="Comic Sans MS"/>
          <w:b/>
          <w:sz w:val="28"/>
          <w:szCs w:val="28"/>
        </w:rPr>
        <w:t>Non, je n’aime pas le dessin</w:t>
      </w:r>
      <w:r w:rsidRPr="00C0457F">
        <w:rPr>
          <w:rFonts w:ascii="Comic Sans MS" w:hAnsi="Comic Sans MS"/>
          <w:sz w:val="28"/>
          <w:szCs w:val="28"/>
        </w:rPr>
        <w:t>.</w:t>
      </w:r>
    </w:p>
    <w:p w:rsidR="00576D6A" w:rsidRPr="00C0457F" w:rsidRDefault="00576D6A" w:rsidP="00F13209">
      <w:pPr>
        <w:pStyle w:val="ListParagraph"/>
        <w:numPr>
          <w:ilvl w:val="0"/>
          <w:numId w:val="8"/>
        </w:numPr>
        <w:contextualSpacing/>
        <w:rPr>
          <w:rFonts w:ascii="Comic Sans MS" w:hAnsi="Comic Sans MS"/>
          <w:sz w:val="28"/>
          <w:szCs w:val="28"/>
        </w:rPr>
      </w:pPr>
      <w:r w:rsidRPr="00C0457F">
        <w:rPr>
          <w:rFonts w:ascii="Comic Sans MS" w:hAnsi="Comic Sans MS"/>
          <w:sz w:val="28"/>
          <w:szCs w:val="28"/>
        </w:rPr>
        <w:t>Pourquoi?</w:t>
      </w:r>
      <w:r w:rsidRPr="00C0457F">
        <w:rPr>
          <w:rFonts w:ascii="Comic Sans MS" w:hAnsi="Comic Sans MS"/>
          <w:sz w:val="28"/>
          <w:szCs w:val="28"/>
        </w:rPr>
        <w:tab/>
      </w:r>
    </w:p>
    <w:p w:rsidR="00576D6A" w:rsidRPr="00C0457F" w:rsidRDefault="00576D6A" w:rsidP="00F13209">
      <w:pPr>
        <w:pStyle w:val="ListParagraph"/>
        <w:numPr>
          <w:ilvl w:val="0"/>
          <w:numId w:val="8"/>
        </w:numPr>
        <w:contextualSpacing/>
        <w:rPr>
          <w:rFonts w:ascii="Comic Sans MS" w:hAnsi="Comic Sans MS"/>
          <w:sz w:val="28"/>
          <w:szCs w:val="28"/>
        </w:rPr>
      </w:pPr>
      <w:r w:rsidRPr="00C0457F">
        <w:rPr>
          <w:rFonts w:ascii="Comic Sans MS" w:hAnsi="Comic Sans MS"/>
          <w:sz w:val="28"/>
          <w:szCs w:val="28"/>
        </w:rPr>
        <w:t xml:space="preserve">Parce que </w:t>
      </w:r>
      <w:r w:rsidRPr="00C0457F">
        <w:rPr>
          <w:rFonts w:ascii="Comic Sans MS" w:hAnsi="Comic Sans MS"/>
          <w:b/>
          <w:sz w:val="28"/>
          <w:szCs w:val="28"/>
        </w:rPr>
        <w:t>c’est ennuyeux</w:t>
      </w:r>
      <w:r w:rsidRPr="00C0457F">
        <w:rPr>
          <w:rFonts w:ascii="Comic Sans MS" w:hAnsi="Comic Sans MS"/>
          <w:sz w:val="28"/>
          <w:szCs w:val="28"/>
        </w:rPr>
        <w:t>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67" type="#_x0000_t75" alt="MC900329305[1]" style="position:absolute;margin-left:-1.55pt;margin-top:.15pt;width:75.4pt;height:98.85pt;z-index:251676672;visibility:visible">
            <v:imagedata r:id="rId75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68" type="#_x0000_t75" style="position:absolute;margin-left:469.5pt;margin-top:12.35pt;width:74.15pt;height:74.45pt;z-index:251651072;visibility:visible">
            <v:imagedata r:id="rId80" o:title=""/>
          </v:shape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roundrect id="_x0000_s1169" style="position:absolute;margin-left:20.75pt;margin-top:14.55pt;width:490.35pt;height:182.1pt;z-index:251639808" arcsize="10923f" strokeweight="3pt">
            <v:textbox style="mso-next-textbox:#_x0000_s1169"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40"/>
                      <w:szCs w:val="40"/>
                    </w:rPr>
                  </w:pPr>
                  <w:r w:rsidRPr="001837B9">
                    <w:rPr>
                      <w:rFonts w:ascii="Kristen ITC" w:hAnsi="Kristen ITC"/>
                      <w:b/>
                      <w:sz w:val="40"/>
                      <w:szCs w:val="40"/>
                    </w:rPr>
                    <w:t>Grammar (‘My’)</w:t>
                  </w:r>
                </w:p>
                <w:p w:rsidR="00576D6A" w:rsidRPr="009639A8" w:rsidRDefault="00576D6A" w:rsidP="00F13209">
                  <w:pPr>
                    <w:pStyle w:val="ListParagraph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9639A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mon</w:t>
                  </w:r>
                  <w:r w:rsidRPr="009639A8">
                    <w:rPr>
                      <w:rFonts w:ascii="Comic Sans MS" w:hAnsi="Comic Sans MS"/>
                      <w:sz w:val="28"/>
                      <w:szCs w:val="28"/>
                    </w:rPr>
                    <w:t xml:space="preserve"> prof préféré (m)               </w:t>
                  </w:r>
                  <w:r w:rsidRPr="009639A8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9639A8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my </w:t>
                  </w:r>
                  <w:r w:rsidRPr="009639A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favourite teacher</w:t>
                  </w: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.</w:t>
                  </w:r>
                </w:p>
                <w:p w:rsidR="00576D6A" w:rsidRPr="000F713D" w:rsidRDefault="00576D6A" w:rsidP="00F13209">
                  <w:pPr>
                    <w:pStyle w:val="ListParagraph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Kristen ITC" w:hAnsi="Kristen ITC"/>
                      <w:b/>
                      <w:sz w:val="28"/>
                      <w:szCs w:val="28"/>
                    </w:rPr>
                  </w:pPr>
                  <w:r w:rsidRPr="00C737F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ma</w:t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 xml:space="preserve"> matière préférée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(f)</w:t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 xml:space="preserve">      </w:t>
                  </w:r>
                  <w:r w:rsidRPr="00C737F3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C737F3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my </w:t>
                  </w:r>
                  <w:r w:rsidRPr="00C737F3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favourite subject</w:t>
                  </w: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.</w:t>
                  </w:r>
                </w:p>
                <w:p w:rsidR="00576D6A" w:rsidRPr="000F713D" w:rsidRDefault="00576D6A" w:rsidP="00F13209">
                  <w:pPr>
                    <w:pStyle w:val="ListParagraph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Kristen ITC" w:hAnsi="Kristen ITC"/>
                      <w:sz w:val="28"/>
                      <w:szCs w:val="28"/>
                    </w:rPr>
                  </w:pPr>
                  <w:r w:rsidRPr="000F713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mes</w:t>
                  </w:r>
                  <w:r w:rsidRPr="000F713D">
                    <w:rPr>
                      <w:rFonts w:ascii="Comic Sans MS" w:hAnsi="Comic Sans MS"/>
                      <w:sz w:val="28"/>
                      <w:szCs w:val="28"/>
                    </w:rPr>
                    <w:t xml:space="preserve"> profs preferes (mpl)</w:t>
                  </w:r>
                  <w:r w:rsidRPr="000F713D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0F713D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0F713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my</w:t>
                  </w:r>
                  <w:r w:rsidRPr="000F713D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0F713D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favourite teachers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576D6A" w:rsidRPr="004F56CC" w:rsidRDefault="00576D6A" w:rsidP="00F13209">
                  <w:pPr>
                    <w:pStyle w:val="ListParagraph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Kristen ITC" w:hAnsi="Kristen ITC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mes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matières préférées (fpl)</w:t>
                  </w:r>
                  <w:r w:rsidRPr="004F56CC">
                    <w:rPr>
                      <w:rFonts w:ascii="Comic Sans MS" w:hAnsi="Comic Sans MS"/>
                      <w:sz w:val="28"/>
                      <w:szCs w:val="28"/>
                    </w:rPr>
                    <w:tab/>
                  </w:r>
                  <w:r w:rsidRPr="004F56CC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my</w:t>
                  </w:r>
                  <w:r w:rsidRPr="004F56CC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0F713D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favourite subjects.</w:t>
                  </w:r>
                </w:p>
                <w:p w:rsidR="00576D6A" w:rsidRDefault="00576D6A" w:rsidP="00F13209">
                  <w:pPr>
                    <w:spacing w:line="360" w:lineRule="auto"/>
                  </w:pPr>
                </w:p>
              </w:txbxContent>
            </v:textbox>
          </v:roundrect>
        </w:pic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b/>
          <w:szCs w:val="24"/>
          <w:u w:val="single"/>
        </w:rPr>
      </w:pPr>
    </w:p>
    <w:p w:rsidR="00576D6A" w:rsidRDefault="00576D6A" w:rsidP="00F13209">
      <w:pPr>
        <w:pStyle w:val="ListParagraph"/>
        <w:numPr>
          <w:ilvl w:val="0"/>
          <w:numId w:val="23"/>
        </w:numPr>
        <w:contextualSpacing/>
        <w:rPr>
          <w:rFonts w:ascii="Comic Sans MS" w:hAnsi="Comic Sans MS"/>
          <w:b/>
          <w:sz w:val="28"/>
          <w:szCs w:val="28"/>
        </w:rPr>
      </w:pPr>
      <w:r w:rsidRPr="00951E04">
        <w:rPr>
          <w:rFonts w:ascii="Comic Sans MS" w:hAnsi="Comic Sans MS"/>
          <w:b/>
          <w:sz w:val="28"/>
          <w:szCs w:val="28"/>
        </w:rPr>
        <w:t>What word should you use for ‘my’ in front of the following? Write out the full French phrase.</w:t>
      </w:r>
    </w:p>
    <w:p w:rsidR="00576D6A" w:rsidRPr="00C737F3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C737F3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pict>
          <v:shape id="Picture 31" o:spid="_x0000_s1170" type="#_x0000_t75" style="position:absolute;left:0;text-align:left;margin-left:422.8pt;margin-top:6.35pt;width:101pt;height:81.9pt;z-index:251652096;visibility:visible">
            <v:imagedata r:id="rId81" o:title=""/>
          </v:shape>
        </w:pict>
      </w:r>
      <w:r w:rsidRPr="00C737F3">
        <w:rPr>
          <w:rFonts w:ascii="Comic Sans MS" w:hAnsi="Comic Sans MS"/>
          <w:sz w:val="28"/>
          <w:szCs w:val="28"/>
          <w:lang w:val="fr-FR"/>
        </w:rPr>
        <w:t>1.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stylo (m)</w:t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  <w:t>6.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trousse (f)</w:t>
      </w:r>
    </w:p>
    <w:p w:rsidR="00576D6A" w:rsidRPr="00C737F3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C737F3">
        <w:rPr>
          <w:rFonts w:ascii="Comic Sans MS" w:hAnsi="Comic Sans MS"/>
          <w:sz w:val="28"/>
          <w:szCs w:val="28"/>
          <w:lang w:val="fr-FR"/>
        </w:rPr>
        <w:t>2.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gomme (f)</w:t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ab/>
        <w:t>7.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crayon (m)</w:t>
      </w:r>
    </w:p>
    <w:p w:rsidR="00576D6A" w:rsidRPr="00C737F3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C737F3">
        <w:rPr>
          <w:rFonts w:ascii="Comic Sans MS" w:hAnsi="Comic Sans MS"/>
          <w:sz w:val="28"/>
          <w:szCs w:val="28"/>
          <w:lang w:val="fr-FR"/>
        </w:rPr>
        <w:t>3.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cahier</w:t>
      </w:r>
      <w:r>
        <w:rPr>
          <w:rFonts w:ascii="Comic Sans MS" w:hAnsi="Comic Sans MS"/>
          <w:sz w:val="28"/>
          <w:szCs w:val="28"/>
          <w:lang w:val="fr-FR"/>
        </w:rPr>
        <w:t>s</w:t>
      </w:r>
      <w:r w:rsidRPr="00C737F3">
        <w:rPr>
          <w:rFonts w:ascii="Comic Sans MS" w:hAnsi="Comic Sans MS"/>
          <w:sz w:val="28"/>
          <w:szCs w:val="28"/>
          <w:lang w:val="fr-FR"/>
        </w:rPr>
        <w:t xml:space="preserve"> (m</w:t>
      </w:r>
      <w:r>
        <w:rPr>
          <w:rFonts w:ascii="Comic Sans MS" w:hAnsi="Comic Sans MS"/>
          <w:sz w:val="28"/>
          <w:szCs w:val="28"/>
          <w:lang w:val="fr-FR"/>
        </w:rPr>
        <w:t>pl)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 w:rsidRPr="00C737F3">
        <w:rPr>
          <w:rFonts w:ascii="Comic Sans MS" w:hAnsi="Comic Sans MS"/>
          <w:sz w:val="28"/>
          <w:szCs w:val="28"/>
          <w:lang w:val="fr-FR"/>
        </w:rPr>
        <w:t>8.</w:t>
      </w:r>
      <w:r w:rsidRPr="00C737F3">
        <w:rPr>
          <w:rFonts w:ascii="Comic Sans MS" w:hAnsi="Comic Sans MS"/>
          <w:sz w:val="28"/>
          <w:szCs w:val="28"/>
          <w:lang w:val="fr-FR"/>
        </w:rPr>
        <w:tab/>
        <w:t>règle</w:t>
      </w:r>
      <w:r>
        <w:rPr>
          <w:rFonts w:ascii="Comic Sans MS" w:hAnsi="Comic Sans MS"/>
          <w:sz w:val="28"/>
          <w:szCs w:val="28"/>
          <w:lang w:val="fr-FR"/>
        </w:rPr>
        <w:t>s</w:t>
      </w:r>
      <w:r w:rsidRPr="00C737F3">
        <w:rPr>
          <w:rFonts w:ascii="Comic Sans MS" w:hAnsi="Comic Sans MS"/>
          <w:sz w:val="28"/>
          <w:szCs w:val="28"/>
          <w:lang w:val="fr-FR"/>
        </w:rPr>
        <w:t xml:space="preserve"> (f</w:t>
      </w:r>
      <w:r>
        <w:rPr>
          <w:rFonts w:ascii="Comic Sans MS" w:hAnsi="Comic Sans MS"/>
          <w:sz w:val="28"/>
          <w:szCs w:val="28"/>
          <w:lang w:val="fr-FR"/>
        </w:rPr>
        <w:t>pl</w:t>
      </w:r>
      <w:r w:rsidRPr="00C737F3">
        <w:rPr>
          <w:rFonts w:ascii="Comic Sans MS" w:hAnsi="Comic Sans MS"/>
          <w:sz w:val="28"/>
          <w:szCs w:val="28"/>
          <w:lang w:val="fr-FR"/>
        </w:rPr>
        <w:t>)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  <w:lang w:val="fr-FR"/>
        </w:rPr>
      </w:pP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  <w:lang w:val="fr-FR"/>
        </w:rPr>
      </w:pPr>
      <w:r>
        <w:rPr>
          <w:noProof/>
          <w:lang w:eastAsia="en-GB"/>
        </w:rPr>
        <w:pict>
          <v:shape id="_x0000_s1171" type="#_x0000_t75" style="position:absolute;margin-left:459.25pt;margin-top:1.95pt;width:84.4pt;height:128.15pt;z-index:-251666432;visibility:visible">
            <v:imagedata r:id="rId82" o:title=""/>
          </v:shape>
        </w:pict>
      </w:r>
      <w:r w:rsidRPr="004F56CC">
        <w:rPr>
          <w:rFonts w:ascii="Kristen ITC" w:hAnsi="Kristen ITC"/>
          <w:b/>
          <w:sz w:val="40"/>
          <w:szCs w:val="40"/>
          <w:lang w:val="fr-FR"/>
        </w:rPr>
        <w:t>Reading</w:t>
      </w:r>
    </w:p>
    <w:p w:rsidR="00576D6A" w:rsidRPr="004F56CC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  <w:lang w:val="fr-FR"/>
        </w:rPr>
      </w:pPr>
    </w:p>
    <w:p w:rsidR="00576D6A" w:rsidRPr="001837B9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 w:rsidRPr="001837B9">
        <w:rPr>
          <w:rFonts w:ascii="Comic Sans MS" w:hAnsi="Comic Sans MS"/>
          <w:b/>
          <w:sz w:val="28"/>
          <w:szCs w:val="28"/>
        </w:rPr>
        <w:t>Do you remember what the word</w:t>
      </w:r>
      <w:r>
        <w:rPr>
          <w:rFonts w:ascii="Comic Sans MS" w:hAnsi="Comic Sans MS"/>
          <w:b/>
          <w:sz w:val="28"/>
          <w:szCs w:val="28"/>
        </w:rPr>
        <w:t>s above</w:t>
      </w:r>
      <w:r w:rsidRPr="001837B9">
        <w:rPr>
          <w:rFonts w:ascii="Comic Sans MS" w:hAnsi="Comic Sans MS"/>
          <w:b/>
          <w:sz w:val="28"/>
          <w:szCs w:val="28"/>
        </w:rPr>
        <w:t xml:space="preserve"> mean?  How many of the phrases you have just written can you translate into English?</w:t>
      </w:r>
    </w:p>
    <w:p w:rsidR="00576D6A" w:rsidRPr="001837B9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Default="00576D6A" w:rsidP="00F13209">
      <w:pPr>
        <w:spacing w:line="240" w:lineRule="auto"/>
        <w:ind w:firstLine="36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633931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</w:rPr>
      </w:pPr>
      <w:r w:rsidRPr="00633931">
        <w:rPr>
          <w:rFonts w:ascii="Kristen ITC" w:hAnsi="Kristen ITC"/>
          <w:b/>
          <w:noProof/>
          <w:sz w:val="40"/>
          <w:szCs w:val="40"/>
        </w:rPr>
        <w:t>Writing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1837B9" w:rsidRDefault="00576D6A" w:rsidP="00F13209">
      <w:pPr>
        <w:spacing w:line="240" w:lineRule="auto"/>
        <w:ind w:firstLine="720"/>
        <w:contextualSpacing/>
        <w:rPr>
          <w:rFonts w:ascii="Comic Sans MS" w:hAnsi="Comic Sans MS"/>
          <w:b/>
          <w:sz w:val="28"/>
          <w:szCs w:val="28"/>
        </w:rPr>
      </w:pPr>
      <w:r w:rsidRPr="001837B9">
        <w:rPr>
          <w:rFonts w:ascii="Comic Sans MS" w:hAnsi="Comic Sans MS"/>
          <w:b/>
          <w:sz w:val="28"/>
          <w:szCs w:val="28"/>
        </w:rPr>
        <w:t>Write out the following in French.</w:t>
      </w:r>
    </w:p>
    <w:p w:rsidR="00576D6A" w:rsidRPr="001837B9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1837B9" w:rsidRDefault="00576D6A" w:rsidP="00F13209">
      <w:pPr>
        <w:numPr>
          <w:ilvl w:val="0"/>
          <w:numId w:val="4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1837B9">
        <w:rPr>
          <w:rFonts w:ascii="Comic Sans MS" w:hAnsi="Comic Sans MS"/>
          <w:sz w:val="28"/>
          <w:szCs w:val="28"/>
        </w:rPr>
        <w:t>my jotters</w:t>
      </w:r>
      <w:r>
        <w:rPr>
          <w:rFonts w:ascii="Comic Sans MS" w:hAnsi="Comic Sans MS"/>
          <w:sz w:val="28"/>
          <w:szCs w:val="28"/>
        </w:rPr>
        <w:tab/>
      </w:r>
      <w:r w:rsidRPr="001837B9">
        <w:rPr>
          <w:rFonts w:ascii="Comic Sans MS" w:hAnsi="Comic Sans MS"/>
          <w:sz w:val="28"/>
          <w:szCs w:val="28"/>
        </w:rPr>
        <w:t>2. my rulers</w:t>
      </w:r>
      <w:r w:rsidRPr="001837B9">
        <w:rPr>
          <w:rFonts w:ascii="Comic Sans MS" w:hAnsi="Comic Sans MS"/>
          <w:sz w:val="28"/>
          <w:szCs w:val="28"/>
        </w:rPr>
        <w:tab/>
        <w:t>3. my books</w:t>
      </w:r>
      <w:r w:rsidRPr="001837B9">
        <w:rPr>
          <w:rFonts w:ascii="Comic Sans MS" w:hAnsi="Comic Sans MS"/>
          <w:sz w:val="28"/>
          <w:szCs w:val="28"/>
        </w:rPr>
        <w:tab/>
        <w:t>4. my pens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40"/>
          <w:szCs w:val="40"/>
        </w:rPr>
      </w:pPr>
    </w:p>
    <w:p w:rsidR="00576D6A" w:rsidRPr="002F5B93" w:rsidRDefault="00576D6A" w:rsidP="00F13209">
      <w:pPr>
        <w:pStyle w:val="ListParagraph"/>
        <w:numPr>
          <w:ilvl w:val="0"/>
          <w:numId w:val="23"/>
        </w:numPr>
        <w:contextualSpacing/>
        <w:rPr>
          <w:rFonts w:ascii="Kristen ITC" w:hAnsi="Kristen ITC"/>
          <w:b/>
          <w:sz w:val="40"/>
          <w:szCs w:val="40"/>
        </w:rPr>
      </w:pPr>
      <w:r w:rsidRPr="002F5B93">
        <w:rPr>
          <w:rFonts w:ascii="Kristen ITC" w:hAnsi="Kristen ITC"/>
          <w:b/>
          <w:sz w:val="40"/>
          <w:szCs w:val="40"/>
        </w:rPr>
        <w:t xml:space="preserve">Grammar </w:t>
      </w:r>
      <w:r w:rsidRPr="002F5B93">
        <w:rPr>
          <w:rFonts w:ascii="Kristen ITC" w:hAnsi="Kristen ITC"/>
          <w:b/>
          <w:sz w:val="40"/>
          <w:szCs w:val="40"/>
        </w:rPr>
        <w:tab/>
      </w:r>
      <w:r w:rsidRPr="002F5B93">
        <w:rPr>
          <w:rFonts w:ascii="Kristen ITC" w:hAnsi="Kristen ITC"/>
          <w:b/>
          <w:sz w:val="40"/>
          <w:szCs w:val="40"/>
        </w:rPr>
        <w:tab/>
        <w:t>(‘être’ – ‘to be’</w:t>
      </w:r>
      <w:r>
        <w:rPr>
          <w:rFonts w:ascii="Kristen ITC" w:hAnsi="Kristen ITC"/>
          <w:b/>
          <w:sz w:val="40"/>
          <w:szCs w:val="40"/>
        </w:rPr>
        <w:t xml:space="preserve"> – </w:t>
      </w:r>
      <w:r w:rsidRPr="000F713D">
        <w:rPr>
          <w:rFonts w:ascii="Comic Sans MS" w:hAnsi="Comic Sans MS"/>
          <w:b/>
          <w:sz w:val="28"/>
          <w:szCs w:val="28"/>
        </w:rPr>
        <w:t>see page 31</w:t>
      </w:r>
      <w:r w:rsidRPr="002F5B93">
        <w:rPr>
          <w:rFonts w:ascii="Kristen ITC" w:hAnsi="Kristen ITC"/>
          <w:b/>
          <w:sz w:val="40"/>
          <w:szCs w:val="40"/>
        </w:rPr>
        <w:t>)</w:t>
      </w:r>
      <w:r>
        <w:rPr>
          <w:rFonts w:ascii="Kristen ITC" w:hAnsi="Kristen ITC"/>
          <w:b/>
          <w:sz w:val="40"/>
          <w:szCs w:val="40"/>
        </w:rPr>
        <w:t xml:space="preserve"> 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633931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 w:rsidRPr="00633931">
        <w:rPr>
          <w:rFonts w:ascii="Comic Sans MS" w:hAnsi="Comic Sans MS"/>
          <w:b/>
          <w:sz w:val="28"/>
          <w:szCs w:val="28"/>
        </w:rPr>
        <w:t xml:space="preserve">Write the correct part of the verb ‘etre’ into the following sentences.  You might need to check the back of your booklet if you need help.  </w:t>
      </w:r>
    </w:p>
    <w:p w:rsidR="00576D6A" w:rsidRPr="00633931" w:rsidRDefault="00576D6A" w:rsidP="00F13209">
      <w:pPr>
        <w:spacing w:line="240" w:lineRule="auto"/>
        <w:contextualSpacing/>
        <w:rPr>
          <w:rFonts w:ascii="Comic Sans MS" w:hAnsi="Comic Sans MS"/>
          <w:b/>
          <w:i/>
          <w:sz w:val="28"/>
          <w:szCs w:val="28"/>
        </w:rPr>
      </w:pPr>
    </w:p>
    <w:p w:rsidR="00576D6A" w:rsidRPr="00E761EB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72" type="#_x0000_t75" style="position:absolute;left:0;text-align:left;margin-left:-27.05pt;margin-top:2.75pt;width:84.15pt;height:1in;z-index:251680768;visibility:visible">
            <v:imagedata r:id="rId79" o:title=""/>
          </v:shape>
        </w:pict>
      </w:r>
    </w:p>
    <w:p w:rsidR="00576D6A" w:rsidRPr="00E761EB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E761EB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E761EB">
        <w:rPr>
          <w:rFonts w:ascii="Comic Sans MS" w:hAnsi="Comic Sans MS"/>
          <w:sz w:val="28"/>
          <w:szCs w:val="28"/>
          <w:lang w:val="fr-FR"/>
        </w:rPr>
        <w:t>1.</w:t>
      </w:r>
      <w:r w:rsidRPr="00E761EB">
        <w:rPr>
          <w:rFonts w:ascii="Comic Sans MS" w:hAnsi="Comic Sans MS"/>
          <w:sz w:val="28"/>
          <w:szCs w:val="28"/>
          <w:lang w:val="fr-FR"/>
        </w:rPr>
        <w:tab/>
        <w:t>Je ______ écossais(e).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>4.</w:t>
      </w:r>
      <w:r>
        <w:rPr>
          <w:rFonts w:ascii="Comic Sans MS" w:hAnsi="Comic Sans MS"/>
          <w:sz w:val="28"/>
          <w:szCs w:val="28"/>
          <w:lang w:val="fr-FR"/>
        </w:rPr>
        <w:tab/>
        <w:t>On ______ timide.</w:t>
      </w:r>
    </w:p>
    <w:p w:rsidR="00576D6A" w:rsidRPr="00E761EB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E761EB">
        <w:rPr>
          <w:rFonts w:ascii="Comic Sans MS" w:hAnsi="Comic Sans MS"/>
          <w:sz w:val="28"/>
          <w:szCs w:val="28"/>
          <w:lang w:val="fr-FR"/>
        </w:rPr>
        <w:t>2.</w:t>
      </w:r>
      <w:r w:rsidRPr="00E761EB">
        <w:rPr>
          <w:rFonts w:ascii="Comic Sans MS" w:hAnsi="Comic Sans MS"/>
          <w:sz w:val="28"/>
          <w:szCs w:val="28"/>
          <w:lang w:val="fr-FR"/>
        </w:rPr>
        <w:tab/>
        <w:t>Tu ______ anglais.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>5.</w:t>
      </w:r>
      <w:r>
        <w:rPr>
          <w:rFonts w:ascii="Comic Sans MS" w:hAnsi="Comic Sans MS"/>
          <w:sz w:val="28"/>
          <w:szCs w:val="28"/>
          <w:lang w:val="fr-FR"/>
        </w:rPr>
        <w:tab/>
        <w:t>Elle ______ bavarde.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E761EB">
        <w:rPr>
          <w:rFonts w:ascii="Comic Sans MS" w:hAnsi="Comic Sans MS"/>
          <w:sz w:val="28"/>
          <w:szCs w:val="28"/>
          <w:lang w:val="fr-FR"/>
        </w:rPr>
        <w:t>3.</w:t>
      </w:r>
      <w:r w:rsidRPr="00E761EB">
        <w:rPr>
          <w:rFonts w:ascii="Comic Sans MS" w:hAnsi="Comic Sans MS"/>
          <w:sz w:val="28"/>
          <w:szCs w:val="28"/>
          <w:lang w:val="fr-FR"/>
        </w:rPr>
        <w:tab/>
        <w:t>Il ______ marrant.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2F5B93" w:rsidRDefault="00576D6A" w:rsidP="00F13209">
      <w:pPr>
        <w:pStyle w:val="ListParagraph"/>
        <w:numPr>
          <w:ilvl w:val="0"/>
          <w:numId w:val="23"/>
        </w:numPr>
        <w:contextualSpacing/>
        <w:rPr>
          <w:rFonts w:ascii="Kristen ITC" w:hAnsi="Kristen ITC"/>
          <w:b/>
          <w:sz w:val="40"/>
          <w:szCs w:val="40"/>
          <w:lang w:val="fr-FR"/>
        </w:rPr>
      </w:pPr>
      <w:r w:rsidRPr="002F5B93">
        <w:rPr>
          <w:rFonts w:ascii="Kristen ITC" w:hAnsi="Kristen ITC"/>
          <w:b/>
          <w:sz w:val="40"/>
          <w:szCs w:val="40"/>
          <w:lang w:val="fr-FR"/>
        </w:rPr>
        <w:t>Grammar</w:t>
      </w:r>
      <w:r w:rsidRPr="002F5B93">
        <w:rPr>
          <w:rFonts w:ascii="Kristen ITC" w:hAnsi="Kristen ITC"/>
          <w:b/>
          <w:sz w:val="40"/>
          <w:szCs w:val="40"/>
          <w:lang w:val="fr-FR"/>
        </w:rPr>
        <w:tab/>
      </w:r>
      <w:r w:rsidRPr="002F5B93">
        <w:rPr>
          <w:rFonts w:ascii="Kristen ITC" w:hAnsi="Kristen ITC"/>
          <w:b/>
          <w:sz w:val="40"/>
          <w:szCs w:val="40"/>
          <w:lang w:val="fr-FR"/>
        </w:rPr>
        <w:tab/>
        <w:t>(‘faire’ – ‘to do’</w:t>
      </w:r>
      <w:r>
        <w:rPr>
          <w:rFonts w:ascii="Kristen ITC" w:hAnsi="Kristen ITC"/>
          <w:b/>
          <w:sz w:val="40"/>
          <w:szCs w:val="40"/>
          <w:lang w:val="fr-FR"/>
        </w:rPr>
        <w:t xml:space="preserve"> </w:t>
      </w:r>
      <w:r w:rsidRPr="000F713D">
        <w:rPr>
          <w:rFonts w:ascii="Comic Sans MS" w:hAnsi="Comic Sans MS"/>
          <w:b/>
          <w:sz w:val="28"/>
          <w:szCs w:val="28"/>
          <w:lang w:val="fr-FR"/>
        </w:rPr>
        <w:t>–</w:t>
      </w:r>
      <w:r>
        <w:rPr>
          <w:rFonts w:ascii="Kristen ITC" w:hAnsi="Kristen ITC"/>
          <w:b/>
          <w:sz w:val="40"/>
          <w:szCs w:val="40"/>
          <w:lang w:val="fr-FR"/>
        </w:rPr>
        <w:t xml:space="preserve"> </w:t>
      </w:r>
      <w:r w:rsidRPr="000F713D">
        <w:rPr>
          <w:rFonts w:ascii="Comic Sans MS" w:hAnsi="Comic Sans MS"/>
          <w:b/>
          <w:sz w:val="28"/>
          <w:szCs w:val="28"/>
          <w:lang w:val="fr-FR"/>
        </w:rPr>
        <w:t>see page 31</w:t>
      </w:r>
      <w:r w:rsidRPr="002F5B93">
        <w:rPr>
          <w:rFonts w:ascii="Kristen ITC" w:hAnsi="Kristen ITC"/>
          <w:b/>
          <w:sz w:val="40"/>
          <w:szCs w:val="40"/>
          <w:lang w:val="fr-FR"/>
        </w:rPr>
        <w:t>)</w:t>
      </w:r>
    </w:p>
    <w:p w:rsidR="00576D6A" w:rsidRDefault="00576D6A" w:rsidP="00F13209">
      <w:pPr>
        <w:spacing w:line="240" w:lineRule="auto"/>
        <w:contextualSpacing/>
        <w:rPr>
          <w:rFonts w:ascii="Kristen ITC" w:hAnsi="Kristen ITC"/>
          <w:b/>
          <w:sz w:val="40"/>
          <w:szCs w:val="40"/>
          <w:lang w:val="fr-FR"/>
        </w:rPr>
      </w:pPr>
    </w:p>
    <w:p w:rsidR="00576D6A" w:rsidRPr="00633931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  <w:lang w:val="fr-FR"/>
        </w:rPr>
      </w:pPr>
      <w:r w:rsidRPr="00633931">
        <w:rPr>
          <w:rFonts w:ascii="Comic Sans MS" w:hAnsi="Comic Sans MS"/>
          <w:b/>
          <w:sz w:val="28"/>
          <w:szCs w:val="28"/>
          <w:lang w:val="fr-FR"/>
        </w:rPr>
        <w:t xml:space="preserve">Write the </w:t>
      </w:r>
      <w:r>
        <w:rPr>
          <w:rFonts w:ascii="Comic Sans MS" w:hAnsi="Comic Sans MS"/>
          <w:b/>
          <w:sz w:val="28"/>
          <w:szCs w:val="28"/>
          <w:lang w:val="fr-FR"/>
        </w:rPr>
        <w:t xml:space="preserve">correct part of the verb ‘faire’ into the following sentences.  You might need to check the back of your booklet if you need help.  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pict>
          <v:shape id="_x0000_s1173" type="#_x0000_t75" style="position:absolute;margin-left:271.8pt;margin-top:8.9pt;width:224.55pt;height:253.85pt;z-index:251760640;visibility:visible">
            <v:imagedata r:id="rId77" o:title=""/>
          </v:shape>
        </w:pic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1.</w:t>
      </w:r>
      <w:r>
        <w:rPr>
          <w:rFonts w:ascii="Comic Sans MS" w:hAnsi="Comic Sans MS"/>
          <w:sz w:val="28"/>
          <w:szCs w:val="28"/>
        </w:rPr>
        <w:tab/>
        <w:t>je ______</w:t>
      </w:r>
    </w:p>
    <w:p w:rsidR="00576D6A" w:rsidRPr="0069558C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 w:rsidRPr="0069558C">
        <w:rPr>
          <w:rFonts w:ascii="Comic Sans MS" w:hAnsi="Comic Sans MS"/>
          <w:sz w:val="28"/>
          <w:szCs w:val="28"/>
          <w:lang w:val="fr-FR"/>
        </w:rPr>
        <w:t>2.</w:t>
      </w:r>
      <w:r w:rsidRPr="0069558C">
        <w:rPr>
          <w:rFonts w:ascii="Comic Sans MS" w:hAnsi="Comic Sans MS"/>
          <w:sz w:val="28"/>
          <w:szCs w:val="28"/>
          <w:lang w:val="fr-FR"/>
        </w:rPr>
        <w:tab/>
        <w:t>elle _____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3.</w:t>
      </w:r>
      <w:r>
        <w:rPr>
          <w:rFonts w:ascii="Comic Sans MS" w:hAnsi="Comic Sans MS"/>
          <w:sz w:val="28"/>
          <w:szCs w:val="28"/>
          <w:lang w:val="fr-FR"/>
        </w:rPr>
        <w:tab/>
        <w:t>on ______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4.</w:t>
      </w:r>
      <w:r>
        <w:rPr>
          <w:rFonts w:ascii="Comic Sans MS" w:hAnsi="Comic Sans MS"/>
          <w:sz w:val="28"/>
          <w:szCs w:val="28"/>
          <w:lang w:val="fr-FR"/>
        </w:rPr>
        <w:tab/>
        <w:t>tu ______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5.</w:t>
      </w:r>
      <w:r>
        <w:rPr>
          <w:rFonts w:ascii="Comic Sans MS" w:hAnsi="Comic Sans MS"/>
          <w:sz w:val="28"/>
          <w:szCs w:val="28"/>
          <w:lang w:val="fr-FR"/>
        </w:rPr>
        <w:tab/>
        <w:t>il ______</w:t>
      </w: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Default="00576D6A" w:rsidP="00F13209">
      <w:pPr>
        <w:spacing w:line="240" w:lineRule="auto"/>
        <w:ind w:left="720" w:firstLine="720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E761EB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816D28" w:rsidRDefault="00576D6A" w:rsidP="00F13209">
      <w:pPr>
        <w:spacing w:line="240" w:lineRule="auto"/>
        <w:ind w:left="-180"/>
        <w:contextualSpacing/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174" type="#_x0000_t75" style="position:absolute;left:0;text-align:left;margin-left:418.05pt;margin-top:-22.35pt;width:125.1pt;height:88.15pt;z-index:251661312;visibility:visible">
            <v:imagedata r:id="rId58" o:title=""/>
          </v:shape>
        </w:pict>
      </w:r>
      <w:r>
        <w:rPr>
          <w:noProof/>
          <w:lang w:eastAsia="en-GB"/>
        </w:rPr>
        <w:pict>
          <v:shape id="_x0000_s1175" type="#_x0000_t75" style="position:absolute;left:0;text-align:left;margin-left:-10.9pt;margin-top:-22.35pt;width:114.85pt;height:90.6pt;z-index:251660288;visibility:visible">
            <v:imagedata r:id="rId83" o:title=""/>
          </v:shape>
        </w:pict>
      </w:r>
      <w:r w:rsidRPr="00816D28">
        <w:rPr>
          <w:rFonts w:ascii="Kristen ITC" w:hAnsi="Kristen ITC"/>
          <w:b/>
          <w:sz w:val="40"/>
          <w:szCs w:val="40"/>
        </w:rPr>
        <w:t>Subjects and Opinions</w:t>
      </w: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left="-180" w:firstLine="720"/>
        <w:contextualSpacing/>
        <w:jc w:val="center"/>
        <w:rPr>
          <w:rFonts w:ascii="Comic Sans MS" w:hAnsi="Comic Sans MS"/>
          <w:sz w:val="28"/>
          <w:szCs w:val="28"/>
        </w:rPr>
      </w:pPr>
      <w:r w:rsidRPr="00EE4108">
        <w:rPr>
          <w:rFonts w:ascii="Comic Sans MS" w:hAnsi="Comic Sans MS"/>
          <w:b/>
          <w:sz w:val="40"/>
          <w:szCs w:val="40"/>
        </w:rPr>
        <w:t>What can you do?</w:t>
      </w:r>
      <w:r>
        <w:rPr>
          <w:rFonts w:ascii="Comic Sans MS" w:hAnsi="Comic Sans MS"/>
          <w:b/>
          <w:sz w:val="40"/>
          <w:szCs w:val="40"/>
        </w:rPr>
        <w:t xml:space="preserve">  </w:t>
      </w:r>
    </w:p>
    <w:p w:rsidR="00576D6A" w:rsidRDefault="00576D6A" w:rsidP="00F13209">
      <w:pPr>
        <w:spacing w:line="240" w:lineRule="auto"/>
        <w:ind w:left="-180"/>
        <w:contextualSpacing/>
        <w:jc w:val="center"/>
        <w:rPr>
          <w:rFonts w:ascii="Comic Sans MS" w:hAnsi="Comic Sans MS"/>
          <w:sz w:val="28"/>
          <w:szCs w:val="28"/>
        </w:rPr>
      </w:pPr>
    </w:p>
    <w:p w:rsidR="00576D6A" w:rsidRPr="00EE4108" w:rsidRDefault="00576D6A" w:rsidP="00F13209">
      <w:pPr>
        <w:spacing w:line="240" w:lineRule="auto"/>
        <w:ind w:left="540"/>
        <w:contextualSpacing/>
        <w:rPr>
          <w:rFonts w:ascii="Comic Sans MS" w:hAnsi="Comic Sans MS"/>
          <w:b/>
          <w:sz w:val="28"/>
          <w:szCs w:val="28"/>
        </w:rPr>
      </w:pPr>
      <w:r w:rsidRPr="00EE4108">
        <w:rPr>
          <w:rFonts w:ascii="Comic Sans MS" w:hAnsi="Comic Sans MS"/>
          <w:b/>
          <w:sz w:val="28"/>
          <w:szCs w:val="28"/>
        </w:rPr>
        <w:t>Colour in the stars (green, yellow, and red – like traffic lights!) according to how confident you feel about being able to do the following things:</w:t>
      </w:r>
    </w:p>
    <w:p w:rsidR="00576D6A" w:rsidRDefault="00576D6A" w:rsidP="00F13209">
      <w:pPr>
        <w:spacing w:line="240" w:lineRule="auto"/>
        <w:ind w:left="540"/>
        <w:contextualSpacing/>
        <w:rPr>
          <w:rFonts w:ascii="Comic Sans MS" w:hAnsi="Comic Sans MS"/>
          <w:sz w:val="28"/>
          <w:szCs w:val="28"/>
        </w:rPr>
      </w:pPr>
    </w:p>
    <w:p w:rsidR="00576D6A" w:rsidRPr="000F713D" w:rsidRDefault="00576D6A" w:rsidP="00F13209">
      <w:pPr>
        <w:spacing w:line="240" w:lineRule="auto"/>
        <w:ind w:left="540"/>
        <w:contextualSpacing/>
        <w:rPr>
          <w:rFonts w:ascii="Comic Sans MS" w:hAnsi="Comic Sans MS"/>
          <w:noProof/>
          <w:sz w:val="28"/>
          <w:szCs w:val="28"/>
        </w:rPr>
      </w:pPr>
      <w:r w:rsidRPr="000F713D">
        <w:rPr>
          <w:rFonts w:ascii="Kristen ITC" w:hAnsi="Kristen ITC"/>
          <w:b/>
          <w:sz w:val="40"/>
          <w:szCs w:val="40"/>
        </w:rPr>
        <w:t>I can.…</w:t>
      </w:r>
      <w:r>
        <w:rPr>
          <w:noProof/>
          <w:lang w:eastAsia="en-GB"/>
        </w:rPr>
        <w:pict>
          <v:shape id="_x0000_s1176" type="#_x0000_t75" style="position:absolute;left:0;text-align:left;margin-left:392.5pt;margin-top:4.45pt;width:133.8pt;height:136.55pt;z-index:251682816;visibility:visible;mso-position-horizontal-relative:text;mso-position-vertical-relative:text">
            <v:imagedata r:id="rId84" o:title=""/>
          </v:shape>
        </w:pict>
      </w:r>
    </w:p>
    <w:p w:rsidR="00576D6A" w:rsidRDefault="00576D6A" w:rsidP="00F13209">
      <w:pPr>
        <w:spacing w:line="240" w:lineRule="auto"/>
        <w:ind w:left="-180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77" type="#_x0000_t12" style="position:absolute;left:0;text-align:left;margin-left:4in;margin-top:6pt;width:36pt;height:36.45pt;z-index:251640832" strokeweight="3pt"/>
        </w:pict>
      </w:r>
    </w:p>
    <w:p w:rsidR="00576D6A" w:rsidRPr="00E857DB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Give the French for all </w:t>
      </w:r>
      <w:r w:rsidRPr="00E857DB">
        <w:rPr>
          <w:rFonts w:ascii="Comic Sans MS" w:hAnsi="Comic Sans MS"/>
          <w:b/>
          <w:sz w:val="28"/>
          <w:szCs w:val="28"/>
        </w:rPr>
        <w:t>my subjects</w:t>
      </w:r>
      <w:r>
        <w:rPr>
          <w:rFonts w:ascii="Comic Sans MS" w:hAnsi="Comic Sans MS"/>
          <w:b/>
          <w:sz w:val="28"/>
          <w:szCs w:val="28"/>
        </w:rPr>
        <w:t>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178" type="#_x0000_t12" style="position:absolute;margin-left:237.75pt;margin-top:8.55pt;width:36pt;height:36.45pt;z-index:251641856" strokeweight="3pt"/>
        </w:pict>
      </w:r>
    </w:p>
    <w:p w:rsidR="00576D6A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E857DB">
        <w:rPr>
          <w:rFonts w:ascii="Comic Sans MS" w:hAnsi="Comic Sans MS"/>
          <w:sz w:val="28"/>
          <w:szCs w:val="28"/>
        </w:rPr>
        <w:t xml:space="preserve">Give </w:t>
      </w:r>
      <w:r w:rsidRPr="00ED34D1">
        <w:rPr>
          <w:rFonts w:ascii="Comic Sans MS" w:hAnsi="Comic Sans MS"/>
          <w:b/>
          <w:sz w:val="28"/>
          <w:szCs w:val="28"/>
        </w:rPr>
        <w:t>my opinion</w:t>
      </w:r>
      <w:r w:rsidRPr="00E857DB">
        <w:rPr>
          <w:rFonts w:ascii="Comic Sans MS" w:hAnsi="Comic Sans MS"/>
          <w:sz w:val="28"/>
          <w:szCs w:val="28"/>
        </w:rPr>
        <w:t xml:space="preserve"> on subjects.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79" type="#_x0000_t12" style="position:absolute;margin-left:264pt;margin-top:5.95pt;width:36pt;height:36.45pt;z-index:251642880" strokeweight="3pt"/>
        </w:pict>
      </w:r>
    </w:p>
    <w:p w:rsidR="00576D6A" w:rsidRPr="00816D28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816D28">
        <w:rPr>
          <w:rFonts w:ascii="Comic Sans MS" w:hAnsi="Comic Sans MS"/>
          <w:b/>
          <w:sz w:val="28"/>
          <w:szCs w:val="28"/>
        </w:rPr>
        <w:t>Add reasons</w:t>
      </w:r>
      <w:r w:rsidRPr="00816D28">
        <w:rPr>
          <w:rFonts w:ascii="Comic Sans MS" w:hAnsi="Comic Sans MS"/>
          <w:sz w:val="28"/>
          <w:szCs w:val="28"/>
        </w:rPr>
        <w:t xml:space="preserve"> for my opinions.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0" type="#_x0000_t12" style="position:absolute;margin-left:215.25pt;margin-top:7.75pt;width:36pt;height:36.45pt;z-index:251643904" strokeweight="3pt"/>
        </w:pict>
      </w:r>
    </w:p>
    <w:p w:rsidR="00576D6A" w:rsidRPr="00816D28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816D28">
        <w:rPr>
          <w:rFonts w:ascii="Comic Sans MS" w:hAnsi="Comic Sans MS"/>
          <w:sz w:val="28"/>
          <w:szCs w:val="28"/>
        </w:rPr>
        <w:t xml:space="preserve">Talk about </w:t>
      </w:r>
      <w:r w:rsidRPr="00816D28">
        <w:rPr>
          <w:rFonts w:ascii="Comic Sans MS" w:hAnsi="Comic Sans MS"/>
          <w:b/>
          <w:sz w:val="28"/>
          <w:szCs w:val="28"/>
        </w:rPr>
        <w:t>my teachers</w:t>
      </w:r>
      <w:r w:rsidRPr="00816D28">
        <w:rPr>
          <w:rFonts w:ascii="Comic Sans MS" w:hAnsi="Comic Sans MS"/>
          <w:sz w:val="28"/>
          <w:szCs w:val="28"/>
        </w:rPr>
        <w:t>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1" type="#_x0000_t12" style="position:absolute;margin-left:6in;margin-top:5.2pt;width:36pt;height:36.45pt;z-index:251644928" strokeweight="3pt"/>
        </w:pict>
      </w:r>
    </w:p>
    <w:p w:rsidR="00576D6A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 </w:t>
      </w:r>
      <w:r w:rsidRPr="00ED34D1">
        <w:rPr>
          <w:rFonts w:ascii="Comic Sans MS" w:hAnsi="Comic Sans MS"/>
          <w:b/>
          <w:sz w:val="28"/>
          <w:szCs w:val="28"/>
        </w:rPr>
        <w:t>parce que</w:t>
      </w:r>
      <w:r>
        <w:rPr>
          <w:rFonts w:ascii="Comic Sans MS" w:hAnsi="Comic Sans MS"/>
          <w:sz w:val="28"/>
          <w:szCs w:val="28"/>
        </w:rPr>
        <w:t xml:space="preserve"> to make my sentences more sophisticated.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2" type="#_x0000_t12" style="position:absolute;margin-left:491.2pt;margin-top:2.6pt;width:36pt;height:36.45pt;z-index:251645952" strokeweight="3pt"/>
        </w:pict>
      </w:r>
    </w:p>
    <w:p w:rsidR="00576D6A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3" type="#_x0000_t12" style="position:absolute;left:0;text-align:left;margin-left:336pt;margin-top:37.5pt;width:36pt;height:36.45pt;z-index:251646976" strokeweight="3pt"/>
        </w:pict>
      </w:r>
      <w:r>
        <w:rPr>
          <w:rFonts w:ascii="Comic Sans MS" w:hAnsi="Comic Sans MS"/>
          <w:sz w:val="28"/>
          <w:szCs w:val="28"/>
        </w:rPr>
        <w:t xml:space="preserve">Give the correct word for </w:t>
      </w:r>
      <w:r w:rsidRPr="00ED34D1">
        <w:rPr>
          <w:rFonts w:ascii="Comic Sans MS" w:hAnsi="Comic Sans MS"/>
          <w:b/>
          <w:sz w:val="28"/>
          <w:szCs w:val="28"/>
        </w:rPr>
        <w:t>‘my’</w:t>
      </w:r>
      <w:r>
        <w:rPr>
          <w:rFonts w:ascii="Comic Sans MS" w:hAnsi="Comic Sans MS"/>
          <w:sz w:val="28"/>
          <w:szCs w:val="28"/>
        </w:rPr>
        <w:t xml:space="preserve"> depending upon whether words are masculine, feminine or plural.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4" type="#_x0000_t75" style="position:absolute;margin-left:431.35pt;margin-top:1.65pt;width:75.65pt;height:85.4pt;z-index:251662336;visibility:visible">
            <v:imagedata r:id="rId77" o:title=""/>
          </v:shape>
        </w:pict>
      </w:r>
    </w:p>
    <w:p w:rsidR="00576D6A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the verb </w:t>
      </w:r>
      <w:r w:rsidRPr="00ED34D1">
        <w:rPr>
          <w:rFonts w:ascii="Comic Sans MS" w:hAnsi="Comic Sans MS"/>
          <w:b/>
          <w:sz w:val="28"/>
          <w:szCs w:val="28"/>
        </w:rPr>
        <w:t>‘to be’</w:t>
      </w:r>
      <w:r>
        <w:rPr>
          <w:rFonts w:ascii="Comic Sans MS" w:hAnsi="Comic Sans MS"/>
          <w:sz w:val="28"/>
          <w:szCs w:val="28"/>
        </w:rPr>
        <w:t xml:space="preserve"> with different people.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185" type="#_x0000_t12" style="position:absolute;margin-left:336pt;margin-top:12.75pt;width:36pt;height:36.45pt;z-index:251648000" strokeweight="3pt"/>
        </w:pict>
      </w:r>
    </w:p>
    <w:p w:rsidR="00576D6A" w:rsidRPr="00E857DB" w:rsidRDefault="00576D6A" w:rsidP="00F13209">
      <w:pPr>
        <w:numPr>
          <w:ilvl w:val="2"/>
          <w:numId w:val="5"/>
        </w:num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the verb </w:t>
      </w:r>
      <w:r w:rsidRPr="00ED34D1">
        <w:rPr>
          <w:rFonts w:ascii="Comic Sans MS" w:hAnsi="Comic Sans MS"/>
          <w:b/>
          <w:sz w:val="28"/>
          <w:szCs w:val="28"/>
        </w:rPr>
        <w:t>‘to do’</w:t>
      </w:r>
      <w:r>
        <w:rPr>
          <w:rFonts w:ascii="Comic Sans MS" w:hAnsi="Comic Sans MS"/>
          <w:sz w:val="28"/>
          <w:szCs w:val="28"/>
        </w:rPr>
        <w:t xml:space="preserve"> with different people.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EE4108" w:rsidRDefault="00576D6A" w:rsidP="00F13209">
      <w:pPr>
        <w:spacing w:line="360" w:lineRule="auto"/>
        <w:ind w:firstLine="539"/>
        <w:contextualSpacing/>
        <w:rPr>
          <w:rFonts w:ascii="Comic Sans MS" w:hAnsi="Comic Sans MS"/>
          <w:b/>
          <w:sz w:val="28"/>
          <w:szCs w:val="28"/>
          <w:lang w:val="fr-FR"/>
        </w:rPr>
      </w:pPr>
      <w:r w:rsidRPr="00EE4108">
        <w:rPr>
          <w:rFonts w:ascii="Comic Sans MS" w:hAnsi="Comic Sans MS"/>
          <w:b/>
          <w:sz w:val="28"/>
          <w:szCs w:val="28"/>
          <w:lang w:val="fr-FR"/>
        </w:rPr>
        <w:t>Practised at home on …………………</w:t>
      </w:r>
      <w:r>
        <w:rPr>
          <w:rFonts w:ascii="Comic Sans MS" w:hAnsi="Comic Sans MS"/>
          <w:b/>
          <w:sz w:val="28"/>
          <w:szCs w:val="28"/>
          <w:lang w:val="fr-FR"/>
        </w:rPr>
        <w:t xml:space="preserve">. 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(Date</w:t>
      </w:r>
      <w:r>
        <w:rPr>
          <w:rFonts w:ascii="Comic Sans MS" w:hAnsi="Comic Sans MS"/>
          <w:b/>
          <w:sz w:val="28"/>
          <w:szCs w:val="28"/>
          <w:lang w:val="fr-FR"/>
        </w:rPr>
        <w:t>), (S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igned</w:t>
      </w:r>
      <w:r>
        <w:rPr>
          <w:rFonts w:ascii="Comic Sans MS" w:hAnsi="Comic Sans MS"/>
          <w:b/>
          <w:sz w:val="28"/>
          <w:szCs w:val="28"/>
          <w:lang w:val="fr-FR"/>
        </w:rPr>
        <w:t xml:space="preserve"> - Parent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)………………………</w:t>
      </w:r>
    </w:p>
    <w:p w:rsidR="00576D6A" w:rsidRPr="00EE4108" w:rsidRDefault="00576D6A" w:rsidP="00F13209">
      <w:pPr>
        <w:spacing w:line="360" w:lineRule="auto"/>
        <w:ind w:firstLine="539"/>
        <w:contextualSpacing/>
        <w:rPr>
          <w:rFonts w:ascii="Comic Sans MS" w:hAnsi="Comic Sans MS"/>
          <w:b/>
          <w:sz w:val="28"/>
          <w:szCs w:val="28"/>
          <w:lang w:val="fr-FR"/>
        </w:rPr>
      </w:pPr>
      <w:r w:rsidRPr="00EE4108">
        <w:rPr>
          <w:rFonts w:ascii="Comic Sans MS" w:hAnsi="Comic Sans MS"/>
          <w:b/>
          <w:sz w:val="28"/>
          <w:szCs w:val="28"/>
          <w:lang w:val="fr-FR"/>
        </w:rPr>
        <w:t>Checked in class on …………………….</w:t>
      </w:r>
      <w:r>
        <w:rPr>
          <w:rFonts w:ascii="Comic Sans MS" w:hAnsi="Comic Sans MS"/>
          <w:b/>
          <w:sz w:val="28"/>
          <w:szCs w:val="28"/>
          <w:lang w:val="fr-FR"/>
        </w:rPr>
        <w:t xml:space="preserve"> 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(Date)</w:t>
      </w:r>
      <w:r>
        <w:rPr>
          <w:rFonts w:ascii="Comic Sans MS" w:hAnsi="Comic Sans MS"/>
          <w:b/>
          <w:sz w:val="28"/>
          <w:szCs w:val="28"/>
          <w:lang w:val="fr-FR"/>
        </w:rPr>
        <w:t>, (Signed – Classmate)………………….</w:t>
      </w:r>
    </w:p>
    <w:p w:rsidR="00576D6A" w:rsidRPr="00EE4108" w:rsidRDefault="00576D6A" w:rsidP="00F13209">
      <w:pPr>
        <w:spacing w:line="360" w:lineRule="auto"/>
        <w:ind w:firstLine="539"/>
        <w:contextualSpacing/>
        <w:rPr>
          <w:rFonts w:ascii="Comic Sans MS" w:hAnsi="Comic Sans MS"/>
          <w:b/>
          <w:sz w:val="28"/>
          <w:szCs w:val="28"/>
          <w:lang w:val="fr-FR"/>
        </w:rPr>
      </w:pPr>
      <w:r w:rsidRPr="00EE4108">
        <w:rPr>
          <w:rFonts w:ascii="Comic Sans MS" w:hAnsi="Comic Sans MS"/>
          <w:b/>
          <w:sz w:val="28"/>
          <w:szCs w:val="28"/>
          <w:lang w:val="fr-FR"/>
        </w:rPr>
        <w:t>Notes for next time …………………………………………………………………………………</w:t>
      </w:r>
      <w:r>
        <w:rPr>
          <w:rFonts w:ascii="Comic Sans MS" w:hAnsi="Comic Sans MS"/>
          <w:b/>
          <w:sz w:val="28"/>
          <w:szCs w:val="28"/>
          <w:lang w:val="fr-FR"/>
        </w:rPr>
        <w:t>…………….</w:t>
      </w:r>
    </w:p>
    <w:p w:rsidR="00576D6A" w:rsidRPr="0069558C" w:rsidRDefault="00576D6A" w:rsidP="00F13209">
      <w:pPr>
        <w:spacing w:line="360" w:lineRule="auto"/>
        <w:ind w:left="540"/>
        <w:contextualSpacing/>
        <w:rPr>
          <w:rFonts w:ascii="Comic Sans MS" w:hAnsi="Comic Sans MS"/>
          <w:sz w:val="28"/>
          <w:szCs w:val="28"/>
          <w:lang w:val="fr-FR"/>
        </w:rPr>
      </w:pPr>
      <w:r w:rsidRPr="00EE4108">
        <w:rPr>
          <w:rFonts w:ascii="Comic Sans MS" w:hAnsi="Comic Sans MS"/>
          <w:b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  <w:r>
        <w:rPr>
          <w:rFonts w:ascii="Comic Sans MS" w:hAnsi="Comic Sans MS"/>
          <w:b/>
          <w:sz w:val="28"/>
          <w:szCs w:val="28"/>
          <w:lang w:val="fr-FR"/>
        </w:rPr>
        <w:t>………………………………………………………………………………………………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(signed)</w:t>
      </w:r>
      <w:r>
        <w:rPr>
          <w:rFonts w:ascii="Comic Sans MS" w:hAnsi="Comic Sans MS"/>
          <w:b/>
          <w:sz w:val="28"/>
          <w:szCs w:val="28"/>
          <w:lang w:val="fr-FR"/>
        </w:rPr>
        <w:t xml:space="preserve"> </w:t>
      </w:r>
      <w:r w:rsidRPr="00EE4108">
        <w:rPr>
          <w:rFonts w:ascii="Comic Sans MS" w:hAnsi="Comic Sans MS"/>
          <w:b/>
          <w:sz w:val="28"/>
          <w:szCs w:val="28"/>
          <w:lang w:val="fr-FR"/>
        </w:rPr>
        <w:t>…………………………………...</w:t>
      </w:r>
      <w:r>
        <w:rPr>
          <w:rFonts w:ascii="Comic Sans MS" w:hAnsi="Comic Sans MS"/>
          <w:sz w:val="28"/>
          <w:szCs w:val="28"/>
          <w:lang w:val="fr-FR"/>
        </w:rPr>
        <w:tab/>
      </w:r>
    </w:p>
    <w:p w:rsidR="00576D6A" w:rsidRDefault="00576D6A" w:rsidP="00F13209">
      <w:pPr>
        <w:spacing w:line="240" w:lineRule="auto"/>
        <w:ind w:left="720"/>
        <w:contextualSpacing/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129" o:spid="_x0000_s1186" type="#_x0000_t75" alt="http://www.saintpaulyouth.com/wp-content/uploads/2010/11/clock-clipart.gif" style="position:absolute;left:0;text-align:left;margin-left:418.2pt;margin-top:-22.6pt;width:130.25pt;height:123.8pt;z-index:251686912;visibility:visible">
            <v:imagedata r:id="rId85" o:title=""/>
          </v:shape>
        </w:pict>
      </w:r>
      <w:r>
        <w:rPr>
          <w:noProof/>
          <w:lang w:eastAsia="en-GB"/>
        </w:rPr>
        <w:pict>
          <v:shape id="Picture 130" o:spid="_x0000_s1187" type="#_x0000_t75" alt="http://www.graphicdesignbasics.com/uploadedfiles/2009/12/alarm-clock-clip-art.jpg" style="position:absolute;left:0;text-align:left;margin-left:-11.3pt;margin-top:-22.6pt;width:107.1pt;height:106.4pt;z-index:251687936;visibility:visible">
            <v:imagedata r:id="rId86" o:title=""/>
          </v:shape>
        </w:pict>
      </w:r>
      <w:r w:rsidRPr="00CC2D3E">
        <w:rPr>
          <w:rFonts w:ascii="Kristen ITC" w:hAnsi="Kristen ITC"/>
          <w:b/>
          <w:sz w:val="40"/>
          <w:szCs w:val="40"/>
        </w:rPr>
        <w:t>Section 3</w:t>
      </w:r>
    </w:p>
    <w:p w:rsidR="00576D6A" w:rsidRPr="00CC2D3E" w:rsidRDefault="00576D6A" w:rsidP="00F13209">
      <w:pPr>
        <w:spacing w:line="240" w:lineRule="auto"/>
        <w:ind w:left="720"/>
        <w:contextualSpacing/>
        <w:jc w:val="center"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T</w:t>
      </w:r>
      <w:r w:rsidRPr="00CC2D3E">
        <w:rPr>
          <w:rFonts w:ascii="Kristen ITC" w:hAnsi="Kristen ITC"/>
          <w:b/>
          <w:sz w:val="40"/>
          <w:szCs w:val="40"/>
        </w:rPr>
        <w:t>ime and timetables</w:t>
      </w:r>
    </w:p>
    <w:p w:rsidR="00576D6A" w:rsidRPr="00CB038A" w:rsidRDefault="00576D6A" w:rsidP="00F13209">
      <w:pPr>
        <w:spacing w:line="240" w:lineRule="auto"/>
        <w:rPr>
          <w:rFonts w:ascii="Kristen ITC" w:hAnsi="Kristen ITC"/>
          <w:b/>
          <w:sz w:val="32"/>
          <w:szCs w:val="32"/>
        </w:rPr>
      </w:pPr>
      <w:r w:rsidRPr="00CB038A">
        <w:rPr>
          <w:rFonts w:ascii="Kristen ITC" w:hAnsi="Kristen ITC"/>
          <w:b/>
          <w:sz w:val="32"/>
          <w:szCs w:val="32"/>
        </w:rPr>
        <w:t>Reading</w:t>
      </w:r>
    </w:p>
    <w:p w:rsidR="00576D6A" w:rsidRPr="00CB038A" w:rsidRDefault="00576D6A" w:rsidP="00F13209">
      <w:pPr>
        <w:ind w:firstLine="720"/>
        <w:rPr>
          <w:rFonts w:ascii="Comic Sans MS" w:hAnsi="Comic Sans MS"/>
          <w:b/>
          <w:sz w:val="28"/>
          <w:szCs w:val="28"/>
        </w:rPr>
      </w:pPr>
      <w:r w:rsidRPr="00CB038A">
        <w:rPr>
          <w:rFonts w:ascii="Comic Sans MS" w:hAnsi="Comic Sans MS"/>
          <w:b/>
          <w:sz w:val="28"/>
          <w:szCs w:val="28"/>
        </w:rPr>
        <w:t>What are these French pupils telling you about their timetable?</w:t>
      </w:r>
    </w:p>
    <w:p w:rsidR="00576D6A" w:rsidRPr="00CB038A" w:rsidRDefault="00576D6A" w:rsidP="00F132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1)</w:t>
      </w:r>
      <w:r>
        <w:rPr>
          <w:rFonts w:ascii="Comic Sans MS" w:hAnsi="Comic Sans MS"/>
          <w:sz w:val="28"/>
          <w:szCs w:val="28"/>
        </w:rPr>
        <w:tab/>
      </w:r>
      <w:r w:rsidRPr="00CB038A">
        <w:rPr>
          <w:rFonts w:ascii="Comic Sans MS" w:hAnsi="Comic Sans MS"/>
          <w:sz w:val="28"/>
          <w:szCs w:val="28"/>
        </w:rPr>
        <w:t>J’ai maths lundi à dix heures.</w:t>
      </w:r>
      <w:r w:rsidRPr="00CB038A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2)</w:t>
      </w:r>
      <w:r>
        <w:rPr>
          <w:rFonts w:ascii="Comic Sans MS" w:hAnsi="Comic Sans MS"/>
          <w:sz w:val="28"/>
          <w:szCs w:val="28"/>
        </w:rPr>
        <w:tab/>
      </w:r>
      <w:r w:rsidRPr="00CB038A">
        <w:rPr>
          <w:rFonts w:ascii="Comic Sans MS" w:hAnsi="Comic Sans MS"/>
          <w:sz w:val="28"/>
          <w:szCs w:val="28"/>
        </w:rPr>
        <w:t>J’ai EPS samedi à huit heures.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3)</w:t>
      </w:r>
      <w:r>
        <w:rPr>
          <w:rFonts w:ascii="Comic Sans MS" w:hAnsi="Comic Sans MS"/>
          <w:sz w:val="28"/>
          <w:szCs w:val="28"/>
        </w:rPr>
        <w:tab/>
        <w:t>O</w:t>
      </w:r>
      <w:r w:rsidRPr="00CB038A">
        <w:rPr>
          <w:rFonts w:ascii="Comic Sans MS" w:hAnsi="Comic Sans MS"/>
          <w:sz w:val="28"/>
          <w:szCs w:val="28"/>
        </w:rPr>
        <w:t>n a allemand mardi à cinq heures.</w:t>
      </w:r>
      <w:r>
        <w:rPr>
          <w:rFonts w:ascii="Comic Sans MS" w:hAnsi="Comic Sans MS"/>
          <w:sz w:val="28"/>
          <w:szCs w:val="28"/>
        </w:rPr>
        <w:tab/>
        <w:t>4)</w:t>
      </w:r>
      <w:r>
        <w:rPr>
          <w:rFonts w:ascii="Comic Sans MS" w:hAnsi="Comic Sans MS"/>
          <w:sz w:val="28"/>
          <w:szCs w:val="28"/>
        </w:rPr>
        <w:tab/>
      </w:r>
      <w:r w:rsidRPr="00CB038A">
        <w:rPr>
          <w:rFonts w:ascii="Comic Sans MS" w:hAnsi="Comic Sans MS"/>
          <w:sz w:val="28"/>
          <w:szCs w:val="28"/>
        </w:rPr>
        <w:t xml:space="preserve">On a dessin vendredi à trois 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heures.</w:t>
      </w:r>
    </w:p>
    <w:p w:rsidR="00576D6A" w:rsidRDefault="00576D6A" w:rsidP="00F13209">
      <w:pPr>
        <w:rPr>
          <w:rFonts w:ascii="Kristen ITC" w:hAnsi="Kristen ITC"/>
          <w:b/>
          <w:sz w:val="32"/>
          <w:szCs w:val="32"/>
        </w:rPr>
      </w:pPr>
    </w:p>
    <w:p w:rsidR="00576D6A" w:rsidRPr="00CB038A" w:rsidRDefault="00576D6A" w:rsidP="00F13209">
      <w:pPr>
        <w:rPr>
          <w:rFonts w:ascii="Kristen ITC" w:hAnsi="Kristen ITC"/>
          <w:b/>
          <w:sz w:val="32"/>
          <w:szCs w:val="32"/>
        </w:rPr>
      </w:pPr>
      <w:r w:rsidRPr="00CB038A">
        <w:rPr>
          <w:rFonts w:ascii="Kristen ITC" w:hAnsi="Kristen ITC"/>
          <w:b/>
          <w:sz w:val="32"/>
          <w:szCs w:val="32"/>
        </w:rPr>
        <w:t>Speaking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/>
          <w:b/>
          <w:sz w:val="28"/>
          <w:szCs w:val="28"/>
        </w:rPr>
      </w:pPr>
      <w:r w:rsidRPr="00CB038A">
        <w:rPr>
          <w:rFonts w:ascii="Comic Sans MS" w:hAnsi="Comic Sans MS"/>
          <w:b/>
          <w:sz w:val="28"/>
          <w:szCs w:val="28"/>
        </w:rPr>
        <w:t>Now you should be able to talk a bit about your own timetable. Prepare a few statements to tell the rest of your class. They will note down what you are saying and you can check if they are correct.</w:t>
      </w:r>
    </w:p>
    <w:p w:rsidR="00576D6A" w:rsidRDefault="00576D6A" w:rsidP="00F13209">
      <w:pPr>
        <w:rPr>
          <w:b/>
          <w:sz w:val="28"/>
          <w:szCs w:val="28"/>
        </w:rPr>
      </w:pPr>
    </w:p>
    <w:p w:rsidR="00576D6A" w:rsidRPr="00CB038A" w:rsidRDefault="00576D6A" w:rsidP="00F13209">
      <w:pPr>
        <w:rPr>
          <w:rFonts w:ascii="Kristen ITC" w:hAnsi="Kristen ITC"/>
          <w:b/>
          <w:sz w:val="32"/>
          <w:szCs w:val="32"/>
        </w:rPr>
      </w:pPr>
      <w:r w:rsidRPr="00CB038A">
        <w:rPr>
          <w:rFonts w:ascii="Kristen ITC" w:hAnsi="Kristen ITC"/>
          <w:b/>
          <w:sz w:val="32"/>
          <w:szCs w:val="32"/>
        </w:rPr>
        <w:t>Reading / Dictionary Skills</w:t>
      </w:r>
    </w:p>
    <w:p w:rsidR="00576D6A" w:rsidRDefault="00576D6A" w:rsidP="00F13209">
      <w:pPr>
        <w:spacing w:line="240" w:lineRule="auto"/>
        <w:ind w:left="357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Picture 131" o:spid="_x0000_s1188" type="#_x0000_t75" alt="http://clipartguide.com/_named_clipart_images/0511-0908-2515-5709_Boy_Doing_Math_Homework_clipart_image.jpg" style="position:absolute;left:0;text-align:left;margin-left:470.7pt;margin-top:29.6pt;width:63.15pt;height:57.35pt;z-index:251688960;visibility:visible">
            <v:imagedata r:id="rId87" o:title=""/>
          </v:shape>
        </w:pict>
      </w:r>
      <w:r w:rsidRPr="00CB038A">
        <w:rPr>
          <w:rFonts w:ascii="Comic Sans MS" w:hAnsi="Comic Sans MS"/>
          <w:b/>
          <w:sz w:val="28"/>
          <w:szCs w:val="28"/>
        </w:rPr>
        <w:t>Here are a few more complicated statements. Work with a partner to see if you can turn them into English.</w:t>
      </w:r>
    </w:p>
    <w:p w:rsidR="00576D6A" w:rsidRPr="00CB038A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2F0BE0" w:rsidRDefault="00576D6A" w:rsidP="00F13209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2F0BE0">
        <w:rPr>
          <w:rFonts w:ascii="Comic Sans MS" w:hAnsi="Comic Sans MS"/>
          <w:sz w:val="28"/>
          <w:szCs w:val="28"/>
        </w:rPr>
        <w:t xml:space="preserve">On a anglais mardi à deux heures </w:t>
      </w:r>
      <w:r w:rsidRPr="002F0BE0">
        <w:rPr>
          <w:rFonts w:ascii="Comic Sans MS" w:hAnsi="Comic Sans MS"/>
          <w:b/>
          <w:sz w:val="28"/>
          <w:szCs w:val="28"/>
        </w:rPr>
        <w:t>et puis</w:t>
      </w:r>
      <w:r w:rsidRPr="002F0BE0">
        <w:rPr>
          <w:rFonts w:ascii="Comic Sans MS" w:hAnsi="Comic Sans MS"/>
          <w:sz w:val="28"/>
          <w:szCs w:val="28"/>
        </w:rPr>
        <w:t xml:space="preserve"> jeudi à onze heures.</w:t>
      </w:r>
    </w:p>
    <w:p w:rsidR="00576D6A" w:rsidRPr="002F0BE0" w:rsidRDefault="00576D6A" w:rsidP="00F13209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2F0BE0">
        <w:rPr>
          <w:rFonts w:ascii="Comic Sans MS" w:hAnsi="Comic Sans MS"/>
          <w:sz w:val="28"/>
          <w:szCs w:val="28"/>
        </w:rPr>
        <w:t xml:space="preserve">Mercredi, j’ai francais à neuf heures </w:t>
      </w:r>
      <w:r w:rsidRPr="002F0BE0">
        <w:rPr>
          <w:rFonts w:ascii="Comic Sans MS" w:hAnsi="Comic Sans MS"/>
          <w:b/>
          <w:sz w:val="28"/>
          <w:szCs w:val="28"/>
        </w:rPr>
        <w:t>et après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2F0BE0">
        <w:rPr>
          <w:rFonts w:ascii="Comic Sans MS" w:hAnsi="Comic Sans MS"/>
          <w:b/>
          <w:sz w:val="28"/>
          <w:szCs w:val="28"/>
        </w:rPr>
        <w:t>ça</w:t>
      </w:r>
      <w:r w:rsidRPr="002F0BE0">
        <w:rPr>
          <w:rFonts w:ascii="Comic Sans MS" w:hAnsi="Comic Sans MS"/>
          <w:sz w:val="28"/>
          <w:szCs w:val="28"/>
        </w:rPr>
        <w:t xml:space="preserve"> j’ai histoire-géo à dix heures.</w:t>
      </w:r>
    </w:p>
    <w:p w:rsidR="00576D6A" w:rsidRPr="002F0BE0" w:rsidRDefault="00576D6A" w:rsidP="00F13209">
      <w:pPr>
        <w:numPr>
          <w:ilvl w:val="0"/>
          <w:numId w:val="10"/>
        </w:numPr>
        <w:spacing w:line="240" w:lineRule="auto"/>
        <w:ind w:left="714" w:hanging="357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132" o:spid="_x0000_s1189" type="#_x0000_t75" alt="http://www.schooljotter.com/imagefolders/littleton/clip_art_soccer_1.jpg" style="position:absolute;left:0;text-align:left;margin-left:323.05pt;margin-top:29.35pt;width:77.3pt;height:76.85pt;z-index:251689984;visibility:visible">
            <v:imagedata r:id="rId88" o:title=""/>
          </v:shape>
        </w:pict>
      </w:r>
      <w:r w:rsidRPr="002F0BE0">
        <w:rPr>
          <w:rFonts w:ascii="Comic Sans MS" w:hAnsi="Comic Sans MS"/>
          <w:b/>
          <w:sz w:val="28"/>
          <w:szCs w:val="28"/>
        </w:rPr>
        <w:t>Je commence</w:t>
      </w:r>
      <w:r w:rsidRPr="002F0BE0">
        <w:rPr>
          <w:rFonts w:ascii="Comic Sans MS" w:hAnsi="Comic Sans MS"/>
          <w:sz w:val="28"/>
          <w:szCs w:val="28"/>
        </w:rPr>
        <w:t xml:space="preserve"> vendredi </w:t>
      </w:r>
      <w:r w:rsidRPr="002F0BE0">
        <w:rPr>
          <w:rFonts w:ascii="Comic Sans MS" w:hAnsi="Comic Sans MS"/>
          <w:b/>
          <w:sz w:val="28"/>
          <w:szCs w:val="28"/>
        </w:rPr>
        <w:t>avec</w:t>
      </w:r>
      <w:r w:rsidRPr="002F0BE0">
        <w:rPr>
          <w:rFonts w:ascii="Comic Sans MS" w:hAnsi="Comic Sans MS"/>
          <w:sz w:val="28"/>
          <w:szCs w:val="28"/>
        </w:rPr>
        <w:t xml:space="preserve"> sciences à neuf heures </w:t>
      </w:r>
      <w:r w:rsidRPr="002F0BE0">
        <w:rPr>
          <w:rFonts w:ascii="Comic Sans MS" w:hAnsi="Comic Sans MS"/>
          <w:b/>
          <w:sz w:val="28"/>
          <w:szCs w:val="28"/>
        </w:rPr>
        <w:t>et ensuite</w:t>
      </w:r>
      <w:r w:rsidRPr="002F0BE0">
        <w:rPr>
          <w:rFonts w:ascii="Comic Sans MS" w:hAnsi="Comic Sans MS"/>
          <w:sz w:val="28"/>
          <w:szCs w:val="28"/>
        </w:rPr>
        <w:t xml:space="preserve"> j’ai espagnol à dix heures.</w:t>
      </w:r>
    </w:p>
    <w:p w:rsidR="00576D6A" w:rsidRDefault="00576D6A" w:rsidP="00F13209">
      <w:pPr>
        <w:rPr>
          <w:rFonts w:ascii="Kristen ITC" w:hAnsi="Kristen ITC"/>
          <w:b/>
          <w:sz w:val="32"/>
          <w:szCs w:val="32"/>
        </w:rPr>
      </w:pPr>
    </w:p>
    <w:p w:rsidR="00576D6A" w:rsidRDefault="00576D6A" w:rsidP="00F13209">
      <w:pPr>
        <w:rPr>
          <w:rFonts w:ascii="Kristen ITC" w:hAnsi="Kristen ITC"/>
          <w:b/>
          <w:sz w:val="32"/>
          <w:szCs w:val="32"/>
        </w:rPr>
      </w:pPr>
      <w:r w:rsidRPr="002F0BE0">
        <w:rPr>
          <w:rFonts w:ascii="Kristen ITC" w:hAnsi="Kristen ITC"/>
          <w:b/>
          <w:sz w:val="32"/>
          <w:szCs w:val="32"/>
        </w:rPr>
        <w:t>Writing</w:t>
      </w:r>
    </w:p>
    <w:p w:rsidR="00576D6A" w:rsidRPr="00141726" w:rsidRDefault="00576D6A" w:rsidP="00F13209">
      <w:pPr>
        <w:rPr>
          <w:sz w:val="28"/>
          <w:szCs w:val="28"/>
        </w:rPr>
      </w:pPr>
      <w:r w:rsidRPr="002F0BE0">
        <w:rPr>
          <w:rFonts w:ascii="Comic Sans MS" w:hAnsi="Comic Sans MS"/>
          <w:b/>
          <w:sz w:val="28"/>
          <w:szCs w:val="28"/>
        </w:rPr>
        <w:t>Now write down some statements about your timetable – perhaps you could go through one whole day. Try and use some of the words above to make your sentences more complex.</w:t>
      </w:r>
    </w:p>
    <w:p w:rsidR="00576D6A" w:rsidRDefault="00576D6A" w:rsidP="00F13209">
      <w:pPr>
        <w:spacing w:line="360" w:lineRule="auto"/>
        <w:rPr>
          <w:rFonts w:ascii="Kristen ITC" w:hAnsi="Kristen ITC" w:cs="Arial"/>
          <w:b/>
          <w:sz w:val="36"/>
          <w:szCs w:val="36"/>
        </w:rPr>
      </w:pPr>
      <w:r>
        <w:rPr>
          <w:noProof/>
          <w:lang w:eastAsia="en-GB"/>
        </w:rPr>
        <w:pict>
          <v:shape id="_x0000_s1190" type="#_x0000_t75" alt="http://www.saintpaulyouth.com/wp-content/uploads/2010/11/clock-clipart.gif" style="position:absolute;margin-left:467.2pt;margin-top:-22.6pt;width:71pt;height:68.35pt;z-index:251766784;visibility:visible">
            <v:imagedata r:id="rId85" o:title=""/>
          </v:shape>
        </w:pict>
      </w:r>
      <w:r>
        <w:rPr>
          <w:rFonts w:ascii="Kristen ITC" w:hAnsi="Kristen ITC" w:cs="Arial"/>
          <w:b/>
          <w:sz w:val="36"/>
          <w:szCs w:val="36"/>
        </w:rPr>
        <w:t>Speaking</w:t>
      </w:r>
    </w:p>
    <w:p w:rsidR="00576D6A" w:rsidRPr="00E119E7" w:rsidRDefault="00576D6A" w:rsidP="00F13209">
      <w:pPr>
        <w:spacing w:line="240" w:lineRule="auto"/>
        <w:ind w:left="720"/>
        <w:contextualSpacing/>
        <w:rPr>
          <w:rFonts w:ascii="Comic Sans MS" w:hAnsi="Comic Sans MS" w:cs="Arial"/>
          <w:b/>
          <w:sz w:val="28"/>
          <w:szCs w:val="28"/>
        </w:rPr>
      </w:pPr>
      <w:r>
        <w:rPr>
          <w:noProof/>
          <w:lang w:eastAsia="en-GB"/>
        </w:rPr>
        <w:pict>
          <v:shape id="_x0000_s1191" type="#_x0000_t75" alt="http://www2.free-clipart.net/gallery/clipart/Household/Bedroom/Clock_-_Alarm_1.jpg" style="position:absolute;left:0;text-align:left;margin-left:308.4pt;margin-top:27.15pt;width:55.85pt;height:78.1pt;z-index:251767808;visibility:visible">
            <v:imagedata r:id="rId89" o:title=""/>
          </v:shape>
        </w:pict>
      </w:r>
      <w:r>
        <w:rPr>
          <w:rFonts w:ascii="Comic Sans MS" w:hAnsi="Comic Sans MS" w:cs="Arial"/>
          <w:b/>
          <w:sz w:val="28"/>
          <w:szCs w:val="28"/>
        </w:rPr>
        <w:t xml:space="preserve">Work with a partner giving each other times to say in French.  How well did you do?  </w:t>
      </w:r>
    </w:p>
    <w:p w:rsidR="00576D6A" w:rsidRDefault="00576D6A" w:rsidP="00F13209">
      <w:pPr>
        <w:rPr>
          <w:rFonts w:ascii="Kristen ITC" w:hAnsi="Kristen ITC" w:cs="Arial"/>
          <w:b/>
          <w:sz w:val="40"/>
          <w:szCs w:val="40"/>
        </w:rPr>
      </w:pPr>
      <w:r>
        <w:rPr>
          <w:noProof/>
          <w:lang w:eastAsia="en-GB"/>
        </w:rPr>
        <w:pict>
          <v:shape id="_x0000_s1192" type="#_x0000_t12" style="position:absolute;margin-left:113.9pt;margin-top:27.6pt;width:36pt;height:36.45pt;z-index:251761664" strokeweight="3pt"/>
        </w:pict>
      </w:r>
    </w:p>
    <w:p w:rsidR="00576D6A" w:rsidRDefault="00576D6A" w:rsidP="00F13209">
      <w:pPr>
        <w:rPr>
          <w:rFonts w:ascii="Kristen ITC" w:hAnsi="Kristen ITC" w:cs="Arial"/>
          <w:b/>
          <w:sz w:val="40"/>
          <w:szCs w:val="40"/>
        </w:rPr>
      </w:pPr>
      <w:r>
        <w:rPr>
          <w:rFonts w:ascii="Kristen ITC" w:hAnsi="Kristen ITC" w:cs="Arial"/>
          <w:b/>
          <w:sz w:val="40"/>
          <w:szCs w:val="40"/>
        </w:rPr>
        <w:t>Listening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 w:cs="Arial"/>
          <w:b/>
          <w:sz w:val="28"/>
          <w:szCs w:val="28"/>
        </w:rPr>
      </w:pPr>
      <w:r>
        <w:rPr>
          <w:noProof/>
          <w:lang w:eastAsia="en-GB"/>
        </w:rPr>
        <w:pict>
          <v:shape id="_x0000_s1193" type="#_x0000_t75" alt="http://www.graphicdesignbasics.com/uploadedfiles/2009/12/alarm-clock-clip-art.jpg" style="position:absolute;left:0;text-align:left;margin-left:448.85pt;margin-top:37.3pt;width:94.9pt;height:93.95pt;z-index:251765760;visibility:visible">
            <v:imagedata r:id="rId90" o:title=""/>
          </v:shape>
        </w:pict>
      </w:r>
      <w:r>
        <w:rPr>
          <w:rFonts w:ascii="Comic Sans MS" w:hAnsi="Comic Sans MS" w:cs="Arial"/>
          <w:b/>
          <w:sz w:val="28"/>
          <w:szCs w:val="28"/>
        </w:rPr>
        <w:t xml:space="preserve">Your teacher will tell you some times in French.  Note down what they are in your jotter.  How well did you do? 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Arial"/>
          <w:b/>
          <w:sz w:val="28"/>
          <w:szCs w:val="28"/>
        </w:rPr>
      </w:pPr>
    </w:p>
    <w:p w:rsidR="00576D6A" w:rsidRPr="00ED20DB" w:rsidRDefault="00576D6A" w:rsidP="00F13209">
      <w:pPr>
        <w:pStyle w:val="ListParagraph"/>
        <w:numPr>
          <w:ilvl w:val="0"/>
          <w:numId w:val="23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ED20DB">
        <w:rPr>
          <w:rFonts w:ascii="Comic Sans MS" w:hAnsi="Comic Sans MS" w:cs="Arial"/>
          <w:b/>
          <w:sz w:val="28"/>
          <w:szCs w:val="28"/>
        </w:rPr>
        <w:t>Note your score here:</w:t>
      </w:r>
      <w:r w:rsidRPr="00ED20DB">
        <w:rPr>
          <w:rFonts w:ascii="Comic Sans MS" w:hAnsi="Comic Sans MS" w:cs="Arial"/>
          <w:b/>
          <w:sz w:val="28"/>
          <w:szCs w:val="28"/>
        </w:rPr>
        <w:tab/>
        <w:t>___________</w:t>
      </w:r>
    </w:p>
    <w:p w:rsidR="00576D6A" w:rsidRDefault="00576D6A" w:rsidP="00F13209">
      <w:pPr>
        <w:rPr>
          <w:rFonts w:ascii="Kristen ITC" w:hAnsi="Kristen ITC" w:cs="Arial"/>
          <w:b/>
          <w:sz w:val="40"/>
          <w:szCs w:val="40"/>
        </w:rPr>
      </w:pPr>
    </w:p>
    <w:p w:rsidR="00576D6A" w:rsidRPr="00B67D00" w:rsidRDefault="00576D6A" w:rsidP="00F13209">
      <w:pPr>
        <w:jc w:val="center"/>
        <w:rPr>
          <w:rFonts w:ascii="Kristen ITC" w:hAnsi="Kristen ITC" w:cs="Kristen ITC"/>
          <w:b/>
          <w:bCs/>
          <w:sz w:val="40"/>
          <w:szCs w:val="40"/>
        </w:rPr>
      </w:pPr>
      <w:r w:rsidRPr="00B67D00">
        <w:rPr>
          <w:rFonts w:ascii="Kristen ITC" w:hAnsi="Kristen ITC" w:cs="Kristen ITC"/>
          <w:b/>
          <w:bCs/>
          <w:sz w:val="40"/>
          <w:szCs w:val="40"/>
        </w:rPr>
        <w:t>Section 3</w:t>
      </w:r>
    </w:p>
    <w:p w:rsidR="00576D6A" w:rsidRPr="00B67D00" w:rsidRDefault="00576D6A" w:rsidP="00F13209">
      <w:pPr>
        <w:jc w:val="center"/>
        <w:rPr>
          <w:rFonts w:ascii="Kristen ITC" w:hAnsi="Kristen ITC" w:cs="Kristen ITC"/>
          <w:b/>
          <w:bCs/>
          <w:sz w:val="40"/>
          <w:szCs w:val="40"/>
        </w:rPr>
      </w:pPr>
      <w:r w:rsidRPr="00B67D00">
        <w:rPr>
          <w:rFonts w:ascii="Kristen ITC" w:hAnsi="Kristen ITC" w:cs="Kristen ITC"/>
          <w:b/>
          <w:bCs/>
          <w:sz w:val="40"/>
          <w:szCs w:val="40"/>
        </w:rPr>
        <w:t>Time and Timetables</w:t>
      </w:r>
    </w:p>
    <w:p w:rsidR="00576D6A" w:rsidRPr="00B67D00" w:rsidRDefault="00576D6A" w:rsidP="00F13209">
      <w:pPr>
        <w:jc w:val="center"/>
        <w:rPr>
          <w:rFonts w:ascii="Comic Sans MS" w:hAnsi="Comic Sans MS" w:cs="Kristen ITC"/>
          <w:b/>
          <w:bCs/>
          <w:sz w:val="40"/>
          <w:szCs w:val="40"/>
        </w:rPr>
      </w:pPr>
      <w:r w:rsidRPr="00B67D00">
        <w:rPr>
          <w:rFonts w:ascii="Comic Sans MS" w:hAnsi="Comic Sans MS" w:cs="Kristen ITC"/>
          <w:b/>
          <w:bCs/>
          <w:sz w:val="40"/>
          <w:szCs w:val="40"/>
        </w:rPr>
        <w:t>What can you do?  I can…</w:t>
      </w:r>
    </w:p>
    <w:p w:rsidR="00576D6A" w:rsidRDefault="00576D6A" w:rsidP="00F13209">
      <w:pPr>
        <w:ind w:left="720"/>
        <w:rPr>
          <w:rFonts w:ascii="Comic Sans MS" w:hAnsi="Comic Sans MS"/>
          <w:b/>
          <w:sz w:val="28"/>
          <w:szCs w:val="28"/>
        </w:rPr>
      </w:pPr>
      <w:r w:rsidRPr="00EE4108">
        <w:rPr>
          <w:rFonts w:ascii="Comic Sans MS" w:hAnsi="Comic Sans MS"/>
          <w:b/>
          <w:sz w:val="28"/>
          <w:szCs w:val="28"/>
        </w:rPr>
        <w:t xml:space="preserve">Colour in the </w:t>
      </w:r>
      <w:r>
        <w:rPr>
          <w:rFonts w:ascii="Comic Sans MS" w:hAnsi="Comic Sans MS"/>
          <w:b/>
          <w:sz w:val="28"/>
          <w:szCs w:val="28"/>
        </w:rPr>
        <w:t>stars</w:t>
      </w:r>
      <w:r w:rsidRPr="00EE4108">
        <w:rPr>
          <w:rFonts w:ascii="Comic Sans MS" w:hAnsi="Comic Sans MS"/>
          <w:b/>
          <w:sz w:val="28"/>
          <w:szCs w:val="28"/>
        </w:rPr>
        <w:t xml:space="preserve"> (green, yellow, and red</w:t>
      </w:r>
      <w:r>
        <w:rPr>
          <w:rFonts w:ascii="Comic Sans MS" w:hAnsi="Comic Sans MS"/>
          <w:b/>
          <w:sz w:val="28"/>
          <w:szCs w:val="28"/>
        </w:rPr>
        <w:t xml:space="preserve">) according to how </w:t>
      </w:r>
      <w:r w:rsidRPr="00EE4108">
        <w:rPr>
          <w:rFonts w:ascii="Comic Sans MS" w:hAnsi="Comic Sans MS"/>
          <w:b/>
          <w:sz w:val="28"/>
          <w:szCs w:val="28"/>
        </w:rPr>
        <w:t>confident you feel about being able to do the following things</w:t>
      </w:r>
      <w:r>
        <w:rPr>
          <w:rFonts w:ascii="Comic Sans MS" w:hAnsi="Comic Sans MS"/>
          <w:b/>
          <w:sz w:val="28"/>
          <w:szCs w:val="28"/>
        </w:rPr>
        <w:t>:</w:t>
      </w:r>
    </w:p>
    <w:p w:rsidR="00576D6A" w:rsidRDefault="00576D6A" w:rsidP="00F13209">
      <w:pPr>
        <w:ind w:left="720"/>
        <w:rPr>
          <w:rFonts w:ascii="Kristen ITC" w:hAnsi="Kristen ITC" w:cs="Kristen ITC"/>
          <w:b/>
          <w:bCs/>
          <w:sz w:val="28"/>
          <w:szCs w:val="28"/>
        </w:rPr>
      </w:pPr>
      <w:r>
        <w:rPr>
          <w:noProof/>
          <w:lang w:eastAsia="en-GB"/>
        </w:rPr>
        <w:pict>
          <v:shape id="_x0000_s1194" type="#_x0000_t12" style="position:absolute;left:0;text-align:left;margin-left:207.25pt;margin-top:18pt;width:36pt;height:36.45pt;z-index:251773952" strokeweight="3pt"/>
        </w:pic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95" type="#_x0000_t75" alt="http://www.irving.dubuque.k12.ia.us/Clipart/pencils.jpg" style="position:absolute;margin-left:353.25pt;margin-top:17.65pt;width:124.45pt;height:121.8pt;z-index:251764736;visibility:visible">
            <v:imagedata r:id="rId91" o:title=""/>
          </v:shape>
        </w:pict>
      </w:r>
      <w:r>
        <w:rPr>
          <w:rFonts w:ascii="Comic Sans MS" w:hAnsi="Comic Sans MS" w:cs="Comic Sans MS"/>
        </w:rPr>
        <w:t>1)</w:t>
      </w:r>
      <w:r>
        <w:rPr>
          <w:rFonts w:ascii="Comic Sans MS" w:hAnsi="Comic Sans MS" w:cs="Comic Sans MS"/>
        </w:rPr>
        <w:tab/>
        <w:t>Understanding times in French.</w: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96" type="#_x0000_t12" style="position:absolute;margin-left:183.25pt;margin-top:9.45pt;width:36pt;height:36.45pt;z-index:251774976" strokeweight="3pt"/>
        </w:pict>
      </w:r>
    </w:p>
    <w:p w:rsidR="00576D6A" w:rsidRDefault="00576D6A" w:rsidP="00F13209">
      <w:pPr>
        <w:ind w:right="-114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2)</w:t>
      </w:r>
      <w:r>
        <w:rPr>
          <w:rFonts w:ascii="Comic Sans MS" w:hAnsi="Comic Sans MS" w:cs="Comic Sans MS"/>
        </w:rPr>
        <w:tab/>
        <w:t xml:space="preserve">Saying the time in French.  </w:t>
      </w:r>
    </w:p>
    <w:p w:rsidR="00576D6A" w:rsidRDefault="00576D6A" w:rsidP="00F13209">
      <w:pPr>
        <w:ind w:right="-114"/>
        <w:rPr>
          <w:rFonts w:ascii="Comic Sans MS" w:hAnsi="Comic Sans MS" w:cs="Comic Sans MS"/>
        </w:rPr>
      </w:pPr>
      <w:r>
        <w:rPr>
          <w:noProof/>
          <w:lang w:eastAsia="en-GB"/>
        </w:rPr>
        <w:pict>
          <v:shape id="_x0000_s1197" type="#_x0000_t12" style="position:absolute;margin-left:219.25pt;margin-top:9.1pt;width:36pt;height:36.45pt;z-index:251776000" strokeweight="3pt"/>
        </w:pict>
      </w:r>
    </w:p>
    <w:p w:rsidR="00576D6A" w:rsidRDefault="00576D6A" w:rsidP="00F13209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2)</w:t>
      </w:r>
      <w:r>
        <w:rPr>
          <w:rFonts w:ascii="Comic Sans MS" w:hAnsi="Comic Sans MS" w:cs="Comic Sans MS"/>
        </w:rPr>
        <w:tab/>
        <w:t>Talking about my own timetable.</w:t>
      </w:r>
      <w:r w:rsidRPr="00DA4496">
        <w:rPr>
          <w:rFonts w:ascii="Comic Sans MS" w:hAnsi="Comic Sans MS" w:cs="Comic Sans MS"/>
        </w:rPr>
        <w:tab/>
      </w:r>
    </w:p>
    <w:p w:rsidR="00576D6A" w:rsidRDefault="00576D6A" w:rsidP="00F13209">
      <w:pPr>
        <w:rPr>
          <w:rFonts w:ascii="Comic Sans MS" w:hAnsi="Comic Sans MS" w:cs="Comic Sans MS"/>
        </w:rPr>
      </w:pPr>
    </w:p>
    <w:p w:rsidR="00576D6A" w:rsidRPr="00DB2EFB" w:rsidRDefault="00576D6A" w:rsidP="00F13209">
      <w:pPr>
        <w:spacing w:line="240" w:lineRule="auto"/>
        <w:contextualSpacing/>
        <w:rPr>
          <w:rFonts w:ascii="Comic Sans MS" w:hAnsi="Comic Sans MS" w:cs="Comic Sans MS"/>
          <w:lang w:val="fr-FR"/>
        </w:rPr>
      </w:pPr>
      <w:r>
        <w:rPr>
          <w:rFonts w:ascii="Comic Sans MS" w:hAnsi="Comic Sans MS" w:cs="Comic Sans MS"/>
          <w:lang w:val="fr-FR"/>
        </w:rPr>
        <w:t xml:space="preserve"> </w:t>
      </w:r>
      <w:r w:rsidRPr="005D4E09">
        <w:rPr>
          <w:rFonts w:ascii="Comic Sans MS" w:hAnsi="Comic Sans MS" w:cs="Comic Sans MS"/>
          <w:b/>
          <w:lang w:val="fr-FR"/>
        </w:rPr>
        <w:t>Practised at home on</w:t>
      </w:r>
      <w:r>
        <w:rPr>
          <w:rFonts w:ascii="Comic Sans MS" w:hAnsi="Comic Sans MS" w:cs="Comic Sans MS"/>
          <w:b/>
          <w:lang w:val="fr-FR"/>
        </w:rPr>
        <w:t xml:space="preserve"> : </w:t>
      </w:r>
      <w:r w:rsidRPr="005D4E09">
        <w:rPr>
          <w:rFonts w:ascii="Comic Sans MS" w:hAnsi="Comic Sans MS" w:cs="Comic Sans MS"/>
          <w:b/>
          <w:lang w:val="fr-FR"/>
        </w:rPr>
        <w:t>_____________ (</w:t>
      </w:r>
      <w:r>
        <w:rPr>
          <w:rFonts w:ascii="Comic Sans MS" w:hAnsi="Comic Sans MS" w:cs="Comic Sans MS"/>
          <w:b/>
          <w:lang w:val="fr-FR"/>
        </w:rPr>
        <w:t>D</w:t>
      </w:r>
      <w:r w:rsidRPr="005D4E09">
        <w:rPr>
          <w:rFonts w:ascii="Comic Sans MS" w:hAnsi="Comic Sans MS" w:cs="Comic Sans MS"/>
          <w:b/>
          <w:lang w:val="fr-FR"/>
        </w:rPr>
        <w:t>ate)</w:t>
      </w:r>
      <w:r w:rsidRPr="005D4E09">
        <w:rPr>
          <w:rFonts w:ascii="Comic Sans MS" w:hAnsi="Comic Sans MS" w:cs="Comic Sans MS"/>
          <w:b/>
          <w:lang w:val="fr-FR"/>
        </w:rPr>
        <w:tab/>
        <w:t xml:space="preserve"> ___________________ (</w:t>
      </w:r>
      <w:r>
        <w:rPr>
          <w:rFonts w:ascii="Comic Sans MS" w:hAnsi="Comic Sans MS" w:cs="Comic Sans MS"/>
          <w:b/>
          <w:lang w:val="fr-FR"/>
        </w:rPr>
        <w:t>S</w:t>
      </w:r>
      <w:r w:rsidRPr="005D4E09">
        <w:rPr>
          <w:rFonts w:ascii="Comic Sans MS" w:hAnsi="Comic Sans MS" w:cs="Comic Sans MS"/>
          <w:b/>
          <w:lang w:val="fr-FR"/>
        </w:rPr>
        <w:t>igned</w:t>
      </w:r>
      <w:r>
        <w:rPr>
          <w:rFonts w:ascii="Comic Sans MS" w:hAnsi="Comic Sans MS" w:cs="Comic Sans MS"/>
          <w:b/>
          <w:lang w:val="fr-FR"/>
        </w:rPr>
        <w:t xml:space="preserve"> - Parent</w:t>
      </w:r>
      <w:r w:rsidRPr="005D4E09">
        <w:rPr>
          <w:rFonts w:ascii="Comic Sans MS" w:hAnsi="Comic Sans MS" w:cs="Comic Sans MS"/>
          <w:b/>
          <w:lang w:val="fr-FR"/>
        </w:rPr>
        <w:t>)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Checked in class on :</w:t>
      </w:r>
      <w:r w:rsidRPr="005D4E09">
        <w:rPr>
          <w:rFonts w:ascii="Comic Sans MS" w:hAnsi="Comic Sans MS" w:cs="Comic Sans MS"/>
          <w:b/>
          <w:lang w:val="fr-FR"/>
        </w:rPr>
        <w:t>______________ (</w:t>
      </w:r>
      <w:r>
        <w:rPr>
          <w:rFonts w:ascii="Comic Sans MS" w:hAnsi="Comic Sans MS" w:cs="Comic Sans MS"/>
          <w:b/>
          <w:lang w:val="fr-FR"/>
        </w:rPr>
        <w:t>D</w:t>
      </w:r>
      <w:r w:rsidRPr="005D4E09">
        <w:rPr>
          <w:rFonts w:ascii="Comic Sans MS" w:hAnsi="Comic Sans MS" w:cs="Comic Sans MS"/>
          <w:b/>
          <w:lang w:val="fr-FR"/>
        </w:rPr>
        <w:t>ate)</w:t>
      </w:r>
      <w:r>
        <w:rPr>
          <w:rFonts w:ascii="Comic Sans MS" w:hAnsi="Comic Sans MS" w:cs="Comic Sans MS"/>
          <w:b/>
          <w:lang w:val="fr-FR"/>
        </w:rPr>
        <w:tab/>
        <w:t>____________________ (Signed, Classmate)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Comic Sans MS"/>
          <w:b/>
          <w:lang w:val="fr-FR"/>
        </w:rPr>
      </w:pPr>
      <w:r>
        <w:rPr>
          <w:rFonts w:ascii="Comic Sans MS" w:hAnsi="Comic Sans MS" w:cs="Comic Sans MS"/>
          <w:b/>
          <w:lang w:val="fr-FR"/>
        </w:rPr>
        <w:t>Notes for next time :</w:t>
      </w:r>
      <w:r w:rsidRPr="005D4E09">
        <w:rPr>
          <w:rFonts w:ascii="Comic Sans MS" w:hAnsi="Comic Sans MS" w:cs="Comic Sans MS"/>
          <w:b/>
          <w:lang w:val="fr-FR"/>
        </w:rPr>
        <w:t>_______________________________________________</w:t>
      </w:r>
      <w:r>
        <w:rPr>
          <w:rFonts w:ascii="Comic Sans MS" w:hAnsi="Comic Sans MS" w:cs="Comic Sans MS"/>
          <w:b/>
          <w:lang w:val="fr-FR"/>
        </w:rPr>
        <w:t>___________</w:t>
      </w:r>
    </w:p>
    <w:p w:rsidR="00576D6A" w:rsidRDefault="00576D6A" w:rsidP="00F13209">
      <w:pPr>
        <w:spacing w:line="240" w:lineRule="auto"/>
        <w:contextualSpacing/>
        <w:rPr>
          <w:rFonts w:ascii="Kristen ITC" w:hAnsi="Kristen ITC" w:cs="Arial"/>
          <w:b/>
          <w:sz w:val="40"/>
          <w:szCs w:val="40"/>
        </w:rPr>
      </w:pPr>
      <w:r>
        <w:rPr>
          <w:rFonts w:ascii="Comic Sans MS" w:hAnsi="Comic Sans MS" w:cs="Comic Sans MS"/>
          <w:b/>
          <w:lang w:val="fr-FR"/>
        </w:rPr>
        <w:t>___________________________________         ___</w:t>
      </w:r>
      <w:r w:rsidRPr="005D4E09">
        <w:rPr>
          <w:rFonts w:ascii="Comic Sans MS" w:hAnsi="Comic Sans MS" w:cs="Comic Sans MS"/>
          <w:b/>
          <w:lang w:val="fr-FR"/>
        </w:rPr>
        <w:t>_________________(</w:t>
      </w:r>
      <w:r>
        <w:rPr>
          <w:rFonts w:ascii="Comic Sans MS" w:hAnsi="Comic Sans MS" w:cs="Comic Sans MS"/>
          <w:b/>
          <w:lang w:val="fr-FR"/>
        </w:rPr>
        <w:t>S</w:t>
      </w:r>
      <w:r w:rsidRPr="005D4E09">
        <w:rPr>
          <w:rFonts w:ascii="Comic Sans MS" w:hAnsi="Comic Sans MS" w:cs="Comic Sans MS"/>
          <w:b/>
          <w:lang w:val="fr-FR"/>
        </w:rPr>
        <w:t>igned</w:t>
      </w:r>
      <w:r>
        <w:rPr>
          <w:rFonts w:ascii="Comic Sans MS" w:hAnsi="Comic Sans MS" w:cs="Comic Sans MS"/>
          <w:b/>
          <w:lang w:val="fr-FR"/>
        </w:rPr>
        <w:t>, Teacher)</w:t>
      </w:r>
    </w:p>
    <w:p w:rsidR="00576D6A" w:rsidRPr="00232B8D" w:rsidRDefault="00576D6A" w:rsidP="00F13209">
      <w:pPr>
        <w:spacing w:line="360" w:lineRule="auto"/>
        <w:jc w:val="center"/>
        <w:rPr>
          <w:rFonts w:ascii="Kristen ITC" w:hAnsi="Kristen ITC" w:cs="Arial"/>
          <w:b/>
          <w:sz w:val="40"/>
          <w:szCs w:val="40"/>
        </w:rPr>
      </w:pPr>
      <w:r>
        <w:rPr>
          <w:rFonts w:ascii="Kristen ITC" w:hAnsi="Kristen ITC" w:cs="Arial"/>
          <w:b/>
          <w:sz w:val="40"/>
          <w:szCs w:val="40"/>
        </w:rPr>
        <w:t>Sec</w:t>
      </w:r>
      <w:r w:rsidRPr="00232B8D">
        <w:rPr>
          <w:rFonts w:ascii="Kristen ITC" w:hAnsi="Kristen ITC" w:cs="Arial"/>
          <w:b/>
          <w:sz w:val="40"/>
          <w:szCs w:val="40"/>
        </w:rPr>
        <w:t>tion 4</w:t>
      </w:r>
    </w:p>
    <w:p w:rsidR="00576D6A" w:rsidRPr="00232B8D" w:rsidRDefault="00576D6A" w:rsidP="00F13209">
      <w:pPr>
        <w:spacing w:line="360" w:lineRule="auto"/>
        <w:jc w:val="center"/>
        <w:rPr>
          <w:rFonts w:ascii="Kristen ITC" w:hAnsi="Kristen ITC" w:cs="Arial"/>
          <w:b/>
          <w:sz w:val="40"/>
          <w:szCs w:val="40"/>
        </w:rPr>
      </w:pPr>
      <w:r>
        <w:rPr>
          <w:noProof/>
          <w:lang w:eastAsia="en-GB"/>
        </w:rPr>
        <w:pict>
          <v:shape id="_x0000_s1198" type="#_x0000_t75" alt="http://www.clipartoday.com/_thumbs/034/B/Boy_Scouts_8_tnb.png" style="position:absolute;left:0;text-align:left;margin-left:-13.75pt;margin-top:32.8pt;width:101pt;height:87.85pt;z-index:251704320;visibility:visible">
            <v:imagedata r:id="rId92" o:title=""/>
          </v:shape>
        </w:pict>
      </w:r>
      <w:r>
        <w:rPr>
          <w:noProof/>
          <w:lang w:eastAsia="en-GB"/>
        </w:rPr>
        <w:pict>
          <v:shape id="_x0000_s1199" type="#_x0000_t75" alt="http://www.clker.com/cliparts/5/7/d/c/11954223871731788173johnny_automatic_girl_playing_soccer.svg.med.png" style="position:absolute;left:0;text-align:left;margin-left:439.25pt;margin-top:32.75pt;width:100.5pt;height:103.7pt;z-index:251769856;visibility:visible">
            <v:imagedata r:id="rId93" o:title=""/>
          </v:shape>
        </w:pict>
      </w:r>
      <w:r w:rsidRPr="00232B8D">
        <w:rPr>
          <w:rFonts w:ascii="Kristen ITC" w:hAnsi="Kristen ITC" w:cs="Arial"/>
          <w:b/>
          <w:sz w:val="40"/>
          <w:szCs w:val="40"/>
        </w:rPr>
        <w:t xml:space="preserve"> Mon école, ma routine, mes verbes.</w:t>
      </w:r>
    </w:p>
    <w:p w:rsidR="00576D6A" w:rsidRPr="00232B8D" w:rsidRDefault="00576D6A" w:rsidP="00F13209">
      <w:pPr>
        <w:spacing w:line="360" w:lineRule="auto"/>
        <w:jc w:val="center"/>
        <w:rPr>
          <w:rFonts w:ascii="Kristen ITC" w:hAnsi="Kristen ITC" w:cs="Arial"/>
          <w:b/>
          <w:sz w:val="40"/>
          <w:szCs w:val="40"/>
        </w:rPr>
      </w:pPr>
      <w:r w:rsidRPr="00232B8D">
        <w:rPr>
          <w:rFonts w:ascii="Kristen ITC" w:hAnsi="Kristen ITC" w:cs="Arial"/>
          <w:b/>
          <w:sz w:val="40"/>
          <w:szCs w:val="40"/>
        </w:rPr>
        <w:t>My daily routine</w:t>
      </w: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</w:rPr>
      </w:pPr>
    </w:p>
    <w:p w:rsidR="00576D6A" w:rsidRPr="008A6DB4" w:rsidRDefault="00576D6A" w:rsidP="00F13209">
      <w:pPr>
        <w:ind w:firstLine="7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Je quitte la maison.</w:t>
      </w:r>
      <w:r>
        <w:rPr>
          <w:rFonts w:ascii="Comic Sans MS" w:hAnsi="Comic Sans MS" w:cs="Arial"/>
          <w:sz w:val="28"/>
          <w:szCs w:val="28"/>
        </w:rPr>
        <w:tab/>
        <w:t xml:space="preserve">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 xml:space="preserve">Je rencontre mes amis. </w:t>
      </w:r>
    </w:p>
    <w:p w:rsidR="00576D6A" w:rsidRDefault="00576D6A" w:rsidP="00F13209">
      <w:pPr>
        <w:ind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Je parle avec mes amis.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J’arrive à l’école.</w:t>
      </w:r>
    </w:p>
    <w:p w:rsidR="00576D6A" w:rsidRDefault="00576D6A" w:rsidP="00F13209">
      <w:pPr>
        <w:ind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J’écoute le prof.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Je travaille en classe.</w:t>
      </w:r>
    </w:p>
    <w:p w:rsidR="00576D6A" w:rsidRDefault="00576D6A" w:rsidP="00F13209">
      <w:pPr>
        <w:ind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Je regarde la télé.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Je tape à l’ordinateur.</w:t>
      </w:r>
    </w:p>
    <w:p w:rsidR="00576D6A" w:rsidRDefault="00576D6A" w:rsidP="00F13209">
      <w:pPr>
        <w:ind w:firstLine="720"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_x0000_s1200" type="#_x0000_t75" alt="http://www.clipartguide.com/_named_clipart_images/0511-0809-1916-1269_Cartoon_Woman_Typing_on_a_Computer_Clip_Art_clipart_image.jpg" style="position:absolute;left:0;text-align:left;margin-left:459.75pt;margin-top:14.35pt;width:88.8pt;height:117.15pt;z-index:-251545600;visibility:visible">
            <v:imagedata r:id="rId94" o:title=""/>
          </v:shape>
        </w:pict>
      </w:r>
      <w:r>
        <w:rPr>
          <w:rFonts w:ascii="Comic Sans MS" w:hAnsi="Comic Sans MS" w:cs="Arial"/>
          <w:sz w:val="28"/>
          <w:szCs w:val="28"/>
        </w:rPr>
        <w:t xml:space="preserve">Je mange à la cantine.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Je joue avec mes amis.</w:t>
      </w:r>
    </w:p>
    <w:p w:rsidR="00576D6A" w:rsidRDefault="00576D6A" w:rsidP="00F13209">
      <w:pPr>
        <w:ind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Je visite la bilbliothèque.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Je quitte l’école.</w:t>
      </w:r>
      <w:r w:rsidRPr="00217764">
        <w:t xml:space="preserve"> </w: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rPr>
          <w:rFonts w:ascii="Kristen ITC" w:hAnsi="Kristen ITC" w:cs="Arial"/>
          <w:b/>
          <w:sz w:val="36"/>
          <w:szCs w:val="36"/>
        </w:rPr>
      </w:pPr>
      <w:r w:rsidRPr="003D3783">
        <w:rPr>
          <w:rFonts w:ascii="Kristen ITC" w:hAnsi="Kristen ITC" w:cs="Arial"/>
          <w:b/>
          <w:sz w:val="36"/>
          <w:szCs w:val="36"/>
        </w:rPr>
        <w:t>Reading</w:t>
      </w:r>
    </w:p>
    <w:p w:rsidR="00576D6A" w:rsidRDefault="00576D6A" w:rsidP="00F13209">
      <w:pPr>
        <w:ind w:left="1440" w:hanging="7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1)</w:t>
      </w:r>
      <w:r>
        <w:rPr>
          <w:rFonts w:ascii="Comic Sans MS" w:hAnsi="Comic Sans MS" w:cs="Arial"/>
          <w:b/>
          <w:sz w:val="28"/>
          <w:szCs w:val="28"/>
        </w:rPr>
        <w:tab/>
      </w:r>
      <w:r w:rsidRPr="0049108A">
        <w:rPr>
          <w:rFonts w:ascii="Comic Sans MS" w:hAnsi="Comic Sans MS" w:cs="Arial"/>
          <w:b/>
          <w:sz w:val="28"/>
          <w:szCs w:val="28"/>
        </w:rPr>
        <w:t>Can you work out the meaning for each of these daily activities? You may need to refer to the key word section at the back of this booklet.</w:t>
      </w:r>
      <w:r w:rsidRPr="004C53C5">
        <w:t xml:space="preserve"> </w:t>
      </w:r>
    </w:p>
    <w:p w:rsidR="00576D6A" w:rsidRPr="003D3783" w:rsidRDefault="00576D6A" w:rsidP="00F13209">
      <w:pPr>
        <w:ind w:firstLine="720"/>
        <w:rPr>
          <w:rFonts w:ascii="Kristen ITC" w:hAnsi="Kristen ITC" w:cs="Arial"/>
          <w:b/>
          <w:sz w:val="36"/>
          <w:szCs w:val="36"/>
        </w:rPr>
      </w:pPr>
    </w:p>
    <w:p w:rsidR="00576D6A" w:rsidRDefault="00576D6A" w:rsidP="00F13209">
      <w:pPr>
        <w:ind w:left="1440" w:hanging="7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2)</w:t>
      </w:r>
      <w:r>
        <w:rPr>
          <w:rFonts w:ascii="Comic Sans MS" w:hAnsi="Comic Sans MS" w:cs="Arial"/>
          <w:b/>
          <w:sz w:val="28"/>
          <w:szCs w:val="28"/>
        </w:rPr>
        <w:tab/>
      </w:r>
      <w:r w:rsidRPr="0049108A">
        <w:rPr>
          <w:rFonts w:ascii="Comic Sans MS" w:hAnsi="Comic Sans MS" w:cs="Arial"/>
          <w:b/>
          <w:sz w:val="28"/>
          <w:szCs w:val="28"/>
        </w:rPr>
        <w:t xml:space="preserve">Each of the sentences above describes something we do at school, each sentence has a verb – a </w:t>
      </w:r>
      <w:r>
        <w:rPr>
          <w:rFonts w:ascii="Comic Sans MS" w:hAnsi="Comic Sans MS" w:cs="Arial"/>
          <w:b/>
          <w:sz w:val="28"/>
          <w:szCs w:val="28"/>
        </w:rPr>
        <w:t>‘</w:t>
      </w:r>
      <w:r w:rsidRPr="0049108A">
        <w:rPr>
          <w:rFonts w:ascii="Comic Sans MS" w:hAnsi="Comic Sans MS" w:cs="Arial"/>
          <w:b/>
          <w:sz w:val="28"/>
          <w:szCs w:val="28"/>
        </w:rPr>
        <w:t>doing</w:t>
      </w:r>
      <w:r>
        <w:rPr>
          <w:rFonts w:ascii="Comic Sans MS" w:hAnsi="Comic Sans MS" w:cs="Arial"/>
          <w:b/>
          <w:sz w:val="28"/>
          <w:szCs w:val="28"/>
        </w:rPr>
        <w:t>’</w:t>
      </w:r>
      <w:r w:rsidRPr="0049108A">
        <w:rPr>
          <w:rFonts w:ascii="Comic Sans MS" w:hAnsi="Comic Sans MS" w:cs="Arial"/>
          <w:b/>
          <w:sz w:val="28"/>
          <w:szCs w:val="28"/>
        </w:rPr>
        <w:t xml:space="preserve"> word - can you underline the verb in each sentence?</w:t>
      </w:r>
    </w:p>
    <w:p w:rsidR="00576D6A" w:rsidRDefault="00576D6A" w:rsidP="00F13209">
      <w:pPr>
        <w:ind w:left="720"/>
        <w:rPr>
          <w:rFonts w:ascii="Comic Sans MS" w:hAnsi="Comic Sans MS" w:cs="Arial"/>
          <w:b/>
          <w:sz w:val="28"/>
          <w:szCs w:val="28"/>
        </w:rPr>
      </w:pPr>
      <w:r>
        <w:rPr>
          <w:noProof/>
          <w:lang w:eastAsia="en-GB"/>
        </w:rPr>
        <w:pict>
          <v:shape id="_x0000_s1201" type="#_x0000_t75" alt="http://www.schooljotter.com/imagefolders/littleton/clip_art_soccer_1.jpg" style="position:absolute;left:0;text-align:left;margin-left:322.45pt;margin-top:5.8pt;width:137.25pt;height:136.65pt;z-index:251771904;visibility:visible">
            <v:imagedata r:id="rId88" o:title=""/>
          </v:shape>
        </w:pict>
      </w:r>
      <w:r>
        <w:rPr>
          <w:noProof/>
          <w:lang w:eastAsia="en-GB"/>
        </w:rPr>
        <w:pict>
          <v:shape id="Picture 34" o:spid="_x0000_s1202" type="#_x0000_t75" alt="http://2.bp.blogspot.com/_Ez47iWKHTZc/TNTJ9erUglI/AAAAAAAAACM/px1N58-YpBY/s1600/cartoon-children-playing.jpg" style="position:absolute;left:0;text-align:left;margin-left:-13.8pt;margin-top:5.8pt;width:212.15pt;height:142.75pt;z-index:251707392;visibility:visible">
            <v:imagedata r:id="rId95" o:title=""/>
          </v:shape>
        </w:pict>
      </w:r>
    </w:p>
    <w:p w:rsidR="00576D6A" w:rsidRDefault="00576D6A" w:rsidP="00F13209">
      <w:pPr>
        <w:ind w:left="720"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ind w:left="720"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roundrect id="_x0000_s1203" style="position:absolute;left:0;text-align:left;margin-left:-.6pt;margin-top:-17.7pt;width:504.6pt;height:224.8pt;z-index:251692032" arcsize="10923f" strokeweight="3pt">
            <v:textbox>
              <w:txbxContent>
                <w:p w:rsidR="00576D6A" w:rsidRPr="001C1D20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1C1D2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Pr="001C1D20" w:rsidRDefault="00576D6A" w:rsidP="00F13209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1C1D20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How to use verbs we find in a dictionary</w:t>
                  </w:r>
                </w:p>
                <w:p w:rsidR="00576D6A" w:rsidRDefault="00576D6A" w:rsidP="00F13209">
                  <w:pPr>
                    <w:ind w:left="720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When we use a dictionary to find verbs they look different – here are a list of the verbs used above as you would find them in a dictionary.     </w:t>
                  </w:r>
                </w:p>
                <w:p w:rsidR="00576D6A" w:rsidRDefault="00576D6A" w:rsidP="00F13209">
                  <w:pPr>
                    <w:ind w:left="1440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arrive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r  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chanter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aimer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ab/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travaille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r    regarder    taper    manger    jouer  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 visiter</w:t>
                  </w:r>
                </w:p>
                <w:p w:rsidR="00576D6A" w:rsidRDefault="00576D6A" w:rsidP="00F13209"/>
              </w:txbxContent>
            </v:textbox>
          </v:roundrect>
        </w:pict>
      </w:r>
      <w:r>
        <w:rPr>
          <w:noProof/>
          <w:lang w:eastAsia="en-GB"/>
        </w:rPr>
        <w:pict>
          <v:shape id="_x0000_s1204" type="#_x0000_t75" alt="http://www.clker.com/cliparts/5/7/d/c/11954223871731788173johnny_automatic_girl_playing_soccer.svg.med.png" style="position:absolute;left:0;text-align:left;margin-left:459.7pt;margin-top:-29.9pt;width:101pt;height:103.7pt;z-index:251705344;visibility:visible">
            <v:imagedata r:id="rId93" o:title=""/>
          </v:shape>
        </w:pict>
      </w: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jc w:val="center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Pr="0049108A" w:rsidRDefault="00576D6A" w:rsidP="00F13209">
      <w:pPr>
        <w:rPr>
          <w:rFonts w:ascii="Comic Sans MS" w:hAnsi="Comic Sans MS" w:cs="Arial"/>
          <w:b/>
          <w:sz w:val="28"/>
          <w:szCs w:val="28"/>
        </w:rPr>
      </w:pPr>
    </w:p>
    <w:p w:rsidR="00576D6A" w:rsidRPr="002F5B93" w:rsidRDefault="00576D6A" w:rsidP="00F13209">
      <w:pPr>
        <w:pStyle w:val="ListParagraph"/>
        <w:numPr>
          <w:ilvl w:val="0"/>
          <w:numId w:val="23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What do you notice about the endings of all these verbs when they are listed in the dictionary?</w:t>
      </w:r>
    </w:p>
    <w:p w:rsidR="00576D6A" w:rsidRPr="0049108A" w:rsidRDefault="00576D6A" w:rsidP="00F13209">
      <w:pPr>
        <w:spacing w:line="240" w:lineRule="auto"/>
        <w:ind w:left="1440" w:hanging="720"/>
        <w:contextualSpacing/>
        <w:rPr>
          <w:rFonts w:ascii="Comic Sans MS" w:hAnsi="Comic Sans MS" w:cs="Arial"/>
          <w:b/>
          <w:sz w:val="28"/>
          <w:szCs w:val="28"/>
        </w:rPr>
      </w:pPr>
    </w:p>
    <w:p w:rsidR="00576D6A" w:rsidRPr="002F5B93" w:rsidRDefault="00576D6A" w:rsidP="00F13209">
      <w:pPr>
        <w:pStyle w:val="ListParagraph"/>
        <w:numPr>
          <w:ilvl w:val="0"/>
          <w:numId w:val="23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Copy these verbs out – IN ALPHABETICAL ORDER – as they would be in a dictionary.</w:t>
      </w:r>
    </w:p>
    <w:p w:rsidR="00576D6A" w:rsidRDefault="00576D6A" w:rsidP="00F13209">
      <w:pPr>
        <w:ind w:left="1440" w:hanging="720"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pStyle w:val="ListParagraph"/>
        <w:numPr>
          <w:ilvl w:val="0"/>
          <w:numId w:val="23"/>
        </w:numPr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Now add their English meaning, choosing from the list below:</w:t>
      </w:r>
    </w:p>
    <w:p w:rsidR="00576D6A" w:rsidRPr="002F5B93" w:rsidRDefault="00576D6A" w:rsidP="00F13209">
      <w:pPr>
        <w:pStyle w:val="ListParagraph"/>
        <w:ind w:left="1440"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to visit     </w:t>
      </w:r>
      <w:r>
        <w:rPr>
          <w:rFonts w:ascii="Comic Sans MS" w:hAnsi="Comic Sans MS" w:cs="Arial"/>
          <w:sz w:val="28"/>
          <w:szCs w:val="28"/>
        </w:rPr>
        <w:tab/>
        <w:t xml:space="preserve">to arrive      to watch     to eat     to type     to play </w:t>
      </w:r>
      <w:r>
        <w:rPr>
          <w:rFonts w:ascii="Comic Sans MS" w:hAnsi="Comic Sans MS" w:cs="Arial"/>
          <w:sz w:val="28"/>
          <w:szCs w:val="28"/>
        </w:rPr>
        <w:tab/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to work</w:t>
      </w:r>
      <w:r>
        <w:rPr>
          <w:rFonts w:ascii="Comic Sans MS" w:hAnsi="Comic Sans MS" w:cs="Arial"/>
          <w:sz w:val="28"/>
          <w:szCs w:val="28"/>
        </w:rPr>
        <w:tab/>
        <w:t>to sing</w:t>
      </w:r>
      <w:r>
        <w:rPr>
          <w:rFonts w:ascii="Comic Sans MS" w:hAnsi="Comic Sans MS" w:cs="Arial"/>
          <w:sz w:val="28"/>
          <w:szCs w:val="28"/>
        </w:rPr>
        <w:tab/>
        <w:t>to like</w:t>
      </w:r>
      <w:r>
        <w:rPr>
          <w:rFonts w:ascii="Comic Sans MS" w:hAnsi="Comic Sans MS" w:cs="Arial"/>
          <w:sz w:val="28"/>
          <w:szCs w:val="28"/>
        </w:rPr>
        <w:tab/>
      </w:r>
    </w:p>
    <w:p w:rsidR="00576D6A" w:rsidRPr="00BE67D3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roundrect id="_x0000_s1205" style="position:absolute;left:0;text-align:left;margin-left:7.25pt;margin-top:5.6pt;width:528.75pt;height:273.35pt;z-index:251693056" arcsize="10923f" strokeweight="3pt">
            <v:textbox>
              <w:txbxContent>
                <w:p w:rsidR="00576D6A" w:rsidRPr="001C1D20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1C1D2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Pr="001C1D20" w:rsidRDefault="00576D6A" w:rsidP="00F13209">
                  <w:pPr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1C1D20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How to change verbs we find in a dictionary.</w:t>
                  </w:r>
                </w:p>
                <w:p w:rsidR="00576D6A" w:rsidRDefault="00576D6A" w:rsidP="00F13209">
                  <w:pPr>
                    <w:spacing w:line="240" w:lineRule="auto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As you have already noticed, all these verbs end in 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‘er’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when found in the dictionary but if you look back to 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A: My daily routine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you will notice that each verb has been changed slightly.</w:t>
                  </w:r>
                </w:p>
                <w:p w:rsidR="00576D6A" w:rsidRDefault="00576D6A" w:rsidP="00F13209">
                  <w:pPr>
                    <w:spacing w:line="240" w:lineRule="auto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</w:p>
                <w:p w:rsidR="00576D6A" w:rsidRDefault="00576D6A" w:rsidP="00F13209">
                  <w:pPr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When we use a verb that we have found in the dictionary we have to:</w:t>
                  </w:r>
                </w:p>
                <w:p w:rsidR="00576D6A" w:rsidRDefault="00576D6A" w:rsidP="00F13209">
                  <w:pPr>
                    <w:numPr>
                      <w:ilvl w:val="0"/>
                      <w:numId w:val="11"/>
                    </w:numPr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add in a person to do the verb – e.g. </w:t>
                  </w:r>
                  <w:r w:rsidRPr="0049108A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‘je’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= I, ‘</w:t>
                  </w:r>
                  <w:r w:rsidRPr="00C66059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il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’ = he, ‘</w:t>
                  </w:r>
                  <w:r w:rsidRPr="00C66059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she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’ = elle</w:t>
                  </w:r>
                </w:p>
                <w:p w:rsidR="00576D6A" w:rsidRDefault="00576D6A" w:rsidP="00F13209">
                  <w:pPr>
                    <w:ind w:firstLine="360"/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(ii)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change the ending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=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e.g.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</w:r>
                  <w:r w:rsidRPr="00C66059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-e</w:t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_x0000_s1206" type="#_x0000_t75" alt="http://images.mylot.com/userImages/images/postphotos/2021267.gif" style="position:absolute;left:0;text-align:left;margin-left:415.8pt;margin-top:6.95pt;width:109.55pt;height:90.3pt;z-index:251706368;visibility:visible">
            <v:imagedata r:id="rId96" o:title=""/>
          </v:shape>
        </w:pic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Pr="002F5B93" w:rsidRDefault="00576D6A" w:rsidP="00F13209">
      <w:pPr>
        <w:pStyle w:val="ListParagraph"/>
        <w:numPr>
          <w:ilvl w:val="0"/>
          <w:numId w:val="25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Now write out the following using the verbs in Exercise B (give verbs and persons)</w:t>
      </w:r>
    </w:p>
    <w:p w:rsidR="00576D6A" w:rsidRPr="0049108A" w:rsidRDefault="00576D6A" w:rsidP="00F13209">
      <w:pPr>
        <w:spacing w:line="240" w:lineRule="auto"/>
        <w:ind w:left="425"/>
        <w:contextualSpacing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numPr>
          <w:ilvl w:val="0"/>
          <w:numId w:val="12"/>
        </w:numPr>
        <w:spacing w:line="240" w:lineRule="auto"/>
        <w:ind w:left="782" w:hanging="357"/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_x0000_s1207" type="#_x0000_t75" alt="http://www.employedbutnotengaged.com/images/cartoonSecretLibrary.gif" style="position:absolute;left:0;text-align:left;margin-left:431.65pt;margin-top:15.25pt;width:114.4pt;height:134.2pt;z-index:251710464;visibility:visible">
            <v:imagedata r:id="rId97" o:title=""/>
          </v:shape>
        </w:pict>
      </w:r>
      <w:r>
        <w:rPr>
          <w:rFonts w:ascii="Comic Sans MS" w:hAnsi="Comic Sans MS" w:cs="Arial"/>
          <w:sz w:val="28"/>
          <w:szCs w:val="28"/>
        </w:rPr>
        <w:t xml:space="preserve">  He works in class.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4. I arrive at school.</w:t>
      </w:r>
    </w:p>
    <w:p w:rsidR="00576D6A" w:rsidRDefault="00576D6A" w:rsidP="00F13209">
      <w:pPr>
        <w:numPr>
          <w:ilvl w:val="0"/>
          <w:numId w:val="12"/>
        </w:numPr>
        <w:spacing w:line="240" w:lineRule="auto"/>
        <w:ind w:left="782" w:hanging="357"/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I talk to my friends.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5. She listens to the teacher.</w:t>
      </w:r>
    </w:p>
    <w:p w:rsidR="00576D6A" w:rsidRDefault="00576D6A" w:rsidP="00F13209">
      <w:pPr>
        <w:numPr>
          <w:ilvl w:val="0"/>
          <w:numId w:val="12"/>
        </w:numPr>
        <w:spacing w:line="240" w:lineRule="auto"/>
        <w:ind w:left="782" w:hanging="357"/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She eats in the canteen.</w:t>
      </w:r>
      <w:r>
        <w:rPr>
          <w:rFonts w:ascii="Comic Sans MS" w:hAnsi="Comic Sans MS" w:cs="Arial"/>
          <w:sz w:val="28"/>
          <w:szCs w:val="28"/>
        </w:rPr>
        <w:tab/>
        <w:t>6. He types on the computer.</w: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roundrect id="_x0000_s1208" style="position:absolute;margin-left:3pt;margin-top:22.7pt;width:528.75pt;height:186pt;z-index:251694080" arcsize="10923f" strokeweight="3pt">
            <v:textbox>
              <w:txbxContent>
                <w:p w:rsidR="00576D6A" w:rsidRPr="00302056" w:rsidRDefault="00576D6A" w:rsidP="00F13209">
                  <w:pPr>
                    <w:jc w:val="center"/>
                    <w:rPr>
                      <w:rFonts w:ascii="Kristen ITC" w:hAnsi="Kristen ITC" w:cs="Arial"/>
                      <w:b/>
                      <w:sz w:val="36"/>
                      <w:szCs w:val="36"/>
                    </w:rPr>
                  </w:pPr>
                  <w:r w:rsidRPr="00302056">
                    <w:rPr>
                      <w:rFonts w:ascii="Kristen ITC" w:hAnsi="Kristen ITC" w:cs="Arial"/>
                      <w:b/>
                      <w:sz w:val="36"/>
                      <w:szCs w:val="36"/>
                    </w:rPr>
                    <w:t>Grammar</w:t>
                  </w:r>
                </w:p>
                <w:p w:rsidR="00576D6A" w:rsidRDefault="00576D6A" w:rsidP="00F13209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30205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How to talk about what ‘we’ do.</w:t>
                  </w:r>
                </w:p>
                <w:p w:rsidR="00576D6A" w:rsidRPr="00302056" w:rsidRDefault="00576D6A" w:rsidP="00F13209">
                  <w:pPr>
                    <w:spacing w:line="240" w:lineRule="auto"/>
                    <w:contextualSpacing/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</w:p>
                <w:p w:rsidR="00576D6A" w:rsidRDefault="00576D6A" w:rsidP="00F13209">
                  <w:pPr>
                    <w:spacing w:line="240" w:lineRule="auto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’on’ 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is a very useful little word, often used to mean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‘we’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and also uses the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ending ‘e’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with most verbs</w:t>
                  </w:r>
                </w:p>
                <w:p w:rsidR="00576D6A" w:rsidRPr="00302056" w:rsidRDefault="00576D6A" w:rsidP="00F13209">
                  <w:pPr>
                    <w:pStyle w:val="ListParagraph"/>
                    <w:numPr>
                      <w:ilvl w:val="0"/>
                      <w:numId w:val="17"/>
                    </w:numPr>
                    <w:spacing w:after="200" w:line="276" w:lineRule="auto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302056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eg: </w:t>
                  </w:r>
                  <w:r w:rsidRPr="0030205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on arrive</w:t>
                  </w:r>
                  <w:r w:rsidRPr="00302056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= </w:t>
                  </w:r>
                  <w:r w:rsidRPr="0030205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we arrive</w:t>
                  </w:r>
                </w:p>
                <w:p w:rsidR="00576D6A" w:rsidRPr="00302056" w:rsidRDefault="00576D6A" w:rsidP="00F13209"/>
              </w:txbxContent>
            </v:textbox>
          </v:roundrect>
        </w:pict>
      </w:r>
    </w:p>
    <w:p w:rsidR="00576D6A" w:rsidRDefault="00576D6A" w:rsidP="00F13209">
      <w:pPr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</w:p>
    <w:p w:rsidR="00576D6A" w:rsidRDefault="00576D6A" w:rsidP="00F13209">
      <w:pPr>
        <w:pStyle w:val="ListParagraph"/>
        <w:numPr>
          <w:ilvl w:val="0"/>
          <w:numId w:val="24"/>
        </w:numPr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Write the following in French:</w:t>
      </w:r>
    </w:p>
    <w:p w:rsidR="00576D6A" w:rsidRPr="002F5B93" w:rsidRDefault="00576D6A" w:rsidP="00F13209">
      <w:pPr>
        <w:pStyle w:val="ListParagraph"/>
        <w:ind w:left="1440"/>
        <w:rPr>
          <w:rFonts w:ascii="Comic Sans MS" w:hAnsi="Comic Sans MS" w:cs="Arial"/>
          <w:b/>
          <w:sz w:val="28"/>
          <w:szCs w:val="28"/>
        </w:rPr>
      </w:pPr>
    </w:p>
    <w:p w:rsidR="00576D6A" w:rsidRDefault="00576D6A" w:rsidP="00F13209">
      <w:pPr>
        <w:numPr>
          <w:ilvl w:val="0"/>
          <w:numId w:val="13"/>
        </w:num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We eat in the canteen.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4. We watch the television.</w:t>
      </w:r>
    </w:p>
    <w:p w:rsidR="00576D6A" w:rsidRDefault="00576D6A" w:rsidP="00F13209">
      <w:pPr>
        <w:numPr>
          <w:ilvl w:val="0"/>
          <w:numId w:val="13"/>
        </w:num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We visit the library.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5. We work in class.</w:t>
      </w:r>
    </w:p>
    <w:p w:rsidR="00576D6A" w:rsidRDefault="00576D6A" w:rsidP="00F13209">
      <w:pPr>
        <w:spacing w:line="240" w:lineRule="auto"/>
        <w:ind w:left="1080"/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_x0000_s1209" type="#_x0000_t75" alt="http://www.clipartheaven.com/clipart/education_&amp;_schools/classroom_&amp;_activities/kid_eating_lunch.gif" style="position:absolute;left:0;text-align:left;margin-left:415.8pt;margin-top:6.75pt;width:116.55pt;height:106.15pt;z-index:251711488;visibility:visible">
            <v:imagedata r:id="rId98" o:title=""/>
          </v:shape>
        </w:pict>
      </w:r>
      <w:r>
        <w:rPr>
          <w:rFonts w:ascii="Comic Sans MS" w:hAnsi="Comic Sans MS" w:cs="Arial"/>
          <w:sz w:val="28"/>
          <w:szCs w:val="28"/>
        </w:rPr>
        <w:t>3.  I arrive with my friends</w: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roundrect id="_x0000_s1210" style="position:absolute;margin-left:-5.5pt;margin-top:14.15pt;width:528.75pt;height:294.1pt;z-index:251695104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1C1D2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</w:t>
                  </w:r>
                  <w:r>
                    <w:rPr>
                      <w:rFonts w:ascii="Kristen ITC" w:hAnsi="Kristen ITC"/>
                      <w:b/>
                      <w:sz w:val="36"/>
                      <w:szCs w:val="36"/>
                    </w:rPr>
                    <w:t>mar</w:t>
                  </w:r>
                </w:p>
                <w:p w:rsidR="00576D6A" w:rsidRPr="004C5061" w:rsidRDefault="00576D6A" w:rsidP="00F13209">
                  <w:pPr>
                    <w:ind w:left="360"/>
                    <w:jc w:val="center"/>
                    <w:rPr>
                      <w:rFonts w:ascii="Comic Sans MS" w:hAnsi="Comic Sans MS" w:cs="Arial"/>
                      <w:b/>
                      <w:i/>
                      <w:sz w:val="28"/>
                      <w:szCs w:val="28"/>
                    </w:rPr>
                  </w:pPr>
                  <w:r w:rsidRPr="004C5061">
                    <w:rPr>
                      <w:rFonts w:ascii="Comic Sans MS" w:hAnsi="Comic Sans MS" w:cs="Arial"/>
                      <w:b/>
                      <w:i/>
                      <w:sz w:val="28"/>
                      <w:szCs w:val="28"/>
                    </w:rPr>
                    <w:t>Summary</w:t>
                  </w:r>
                </w:p>
                <w:p w:rsidR="00576D6A" w:rsidRPr="00302056" w:rsidRDefault="00576D6A" w:rsidP="00F13209">
                  <w:pPr>
                    <w:ind w:left="360"/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302056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What I should now know about verbs.</w:t>
                  </w:r>
                </w:p>
                <w:p w:rsidR="00576D6A" w:rsidRDefault="00576D6A" w:rsidP="00F13209">
                  <w:pPr>
                    <w:numPr>
                      <w:ilvl w:val="0"/>
                      <w:numId w:val="14"/>
                    </w:numPr>
                    <w:spacing w:line="240" w:lineRule="auto"/>
                    <w:ind w:left="714" w:hanging="357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Verbs are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doing words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and are used to talk about activities we do every day</w:t>
                  </w:r>
                </w:p>
                <w:p w:rsidR="00576D6A" w:rsidRPr="008A6DB4" w:rsidRDefault="00576D6A" w:rsidP="00F13209">
                  <w:pPr>
                    <w:numPr>
                      <w:ilvl w:val="0"/>
                      <w:numId w:val="14"/>
                    </w:numPr>
                    <w:spacing w:line="240" w:lineRule="auto"/>
                    <w:ind w:left="714" w:hanging="357"/>
                    <w:contextualSpacing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when we look up a verb in a dictionary, most of the time we will find a verb in French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ending in ‘er’</w:t>
                  </w:r>
                </w:p>
                <w:p w:rsidR="00576D6A" w:rsidRDefault="00576D6A" w:rsidP="00F13209">
                  <w:pPr>
                    <w:numPr>
                      <w:ilvl w:val="0"/>
                      <w:numId w:val="14"/>
                    </w:numPr>
                    <w:spacing w:line="240" w:lineRule="auto"/>
                    <w:ind w:left="714" w:hanging="357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each time we use a verb we need to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use a person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to show who we are talking about – so far we can use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je, il, elle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or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on</w:t>
                  </w:r>
                </w:p>
                <w:p w:rsidR="00576D6A" w:rsidRPr="00A56E16" w:rsidRDefault="00576D6A" w:rsidP="00F13209">
                  <w:pPr>
                    <w:numPr>
                      <w:ilvl w:val="0"/>
                      <w:numId w:val="14"/>
                    </w:numPr>
                    <w:spacing w:line="240" w:lineRule="auto"/>
                    <w:ind w:left="714" w:hanging="357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the verb we find in the dictionary has to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change at the end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for each of the people we have learned so far, the ending is </w:t>
                  </w:r>
                  <w:r w:rsidRPr="008A6DB4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‘e’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.</w:t>
                  </w:r>
                </w:p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_x0000_s1211" type="#_x0000_t75" alt="http://2.bp.blogspot.com/_Ez47iWKHTZc/TNTJ9erUglI/AAAAAAAAACM/px1N58-YpBY/s1600/cartoon-children-playing.jpg" style="position:absolute;margin-left:-33.3pt;margin-top:11.7pt;width:154.7pt;height:103.75pt;z-index:251712512;visibility:visible">
            <v:imagedata r:id="rId99" o:title=""/>
          </v:shape>
        </w:pic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ind w:left="360"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Pr="002F5B93" w:rsidRDefault="00576D6A" w:rsidP="00F13209">
      <w:pPr>
        <w:pStyle w:val="ListParagraph"/>
        <w:numPr>
          <w:ilvl w:val="0"/>
          <w:numId w:val="24"/>
        </w:numPr>
        <w:rPr>
          <w:rFonts w:ascii="Comic Sans MS" w:hAnsi="Comic Sans MS" w:cs="Arial"/>
          <w:sz w:val="28"/>
          <w:szCs w:val="28"/>
        </w:rPr>
      </w:pPr>
      <w:r>
        <w:rPr>
          <w:noProof/>
        </w:rPr>
        <w:pict>
          <v:shape id="_x0000_s1212" type="#_x0000_t75" alt="http://images.clipartof.com/small270/22163-Clipart-Illustration-Of-A-Yellow-Emoticon-Face-Giving-Two-Thumbs-Down-In-Disappointment.jpg" style="position:absolute;left:0;text-align:left;margin-left:467.85pt;margin-top:-16.1pt;width:64.4pt;height:63.45pt;z-index:251719680;visibility:visible">
            <v:imagedata r:id="rId100" o:title=""/>
          </v:shape>
        </w:pict>
      </w:r>
      <w:r w:rsidRPr="002F5B93">
        <w:rPr>
          <w:rFonts w:ascii="Comic Sans MS" w:hAnsi="Comic Sans MS" w:cs="Arial"/>
          <w:b/>
          <w:sz w:val="28"/>
          <w:szCs w:val="28"/>
        </w:rPr>
        <w:t>Look up the following verbs in French in a dictionary</w:t>
      </w:r>
      <w:r w:rsidRPr="002F5B93">
        <w:rPr>
          <w:rFonts w:ascii="Comic Sans MS" w:hAnsi="Comic Sans MS" w:cs="Arial"/>
          <w:sz w:val="28"/>
          <w:szCs w:val="28"/>
        </w:rPr>
        <w:t xml:space="preserve"> </w:t>
      </w:r>
    </w:p>
    <w:p w:rsidR="00576D6A" w:rsidRPr="001F6387" w:rsidRDefault="00576D6A" w:rsidP="00F13209">
      <w:pPr>
        <w:ind w:left="720" w:firstLine="720"/>
        <w:rPr>
          <w:rFonts w:ascii="Comic Sans MS" w:hAnsi="Comic Sans MS" w:cs="Arial"/>
          <w:i/>
          <w:sz w:val="28"/>
          <w:szCs w:val="28"/>
        </w:rPr>
      </w:pPr>
      <w:r w:rsidRPr="001F6387">
        <w:rPr>
          <w:rFonts w:ascii="Comic Sans MS" w:hAnsi="Comic Sans MS" w:cs="Arial"/>
          <w:i/>
          <w:sz w:val="28"/>
          <w:szCs w:val="28"/>
        </w:rPr>
        <w:t>(Handy hint… each one is an ‘er’ verb!)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1. to like     2. to hate     3. to draw     4. to sing     5. to prepare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</w:p>
    <w:p w:rsidR="00576D6A" w:rsidRPr="002F5B93" w:rsidRDefault="00576D6A" w:rsidP="00F13209">
      <w:pPr>
        <w:pStyle w:val="ListParagraph"/>
        <w:numPr>
          <w:ilvl w:val="0"/>
          <w:numId w:val="24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Use your new list of verbs to write the following.</w:t>
      </w:r>
    </w:p>
    <w:p w:rsidR="00576D6A" w:rsidRPr="001F6387" w:rsidRDefault="00576D6A" w:rsidP="00F13209">
      <w:pPr>
        <w:spacing w:line="240" w:lineRule="auto"/>
        <w:ind w:left="1440"/>
        <w:contextualSpacing/>
        <w:rPr>
          <w:rFonts w:ascii="Comic Sans MS" w:hAnsi="Comic Sans MS" w:cs="Arial"/>
          <w:i/>
          <w:sz w:val="28"/>
          <w:szCs w:val="28"/>
        </w:rPr>
      </w:pPr>
      <w:r>
        <w:rPr>
          <w:noProof/>
          <w:lang w:eastAsia="en-GB"/>
        </w:rPr>
        <w:pict>
          <v:shape id="_x0000_s1213" type="#_x0000_t75" alt="http://www.andreadams.com/assets/watermark%20files/cartoonist_animator_drawing.jpg" style="position:absolute;left:0;text-align:left;margin-left:419.45pt;margin-top:32.15pt;width:121.75pt;height:124.45pt;z-index:251718656;visibility:visible">
            <v:imagedata r:id="rId101" o:title=""/>
          </v:shape>
        </w:pict>
      </w:r>
      <w:r w:rsidRPr="001F6387">
        <w:rPr>
          <w:rFonts w:ascii="Comic Sans MS" w:hAnsi="Comic Sans MS" w:cs="Arial"/>
          <w:i/>
          <w:sz w:val="28"/>
          <w:szCs w:val="28"/>
        </w:rPr>
        <w:t>(</w:t>
      </w:r>
      <w:r>
        <w:rPr>
          <w:rFonts w:ascii="Comic Sans MS" w:hAnsi="Comic Sans MS" w:cs="Arial"/>
          <w:i/>
          <w:sz w:val="28"/>
          <w:szCs w:val="28"/>
        </w:rPr>
        <w:t>D</w:t>
      </w:r>
      <w:r w:rsidRPr="001F6387">
        <w:rPr>
          <w:rFonts w:ascii="Comic Sans MS" w:hAnsi="Comic Sans MS" w:cs="Arial"/>
          <w:i/>
          <w:sz w:val="28"/>
          <w:szCs w:val="28"/>
        </w:rPr>
        <w:t>on’t forget to choose the correct word in French for the person doing the verb and to change the end of the verb).</w:t>
      </w:r>
    </w:p>
    <w:p w:rsidR="00576D6A" w:rsidRDefault="00576D6A" w:rsidP="00F13209">
      <w:pPr>
        <w:spacing w:line="240" w:lineRule="auto"/>
        <w:ind w:left="720"/>
        <w:contextualSpacing/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spacing w:line="240" w:lineRule="auto"/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_x0000_s1214" type="#_x0000_t75" alt="http://www.clipartguide.com/_named_clipart_images/0511-0906-2212-2328_Black_and_White_Cartoon_of_a_Girl_Playing_the_Guitar_and_Singing_clipart_image.jpg" style="position:absolute;left:0;text-align:left;margin-left:-19.9pt;margin-top:-.25pt;width:82.7pt;height:82.95pt;z-index:251717632;visibility:visible">
            <v:imagedata r:id="rId102" o:title=""/>
          </v:shape>
        </w:pict>
      </w:r>
      <w:r>
        <w:rPr>
          <w:rFonts w:ascii="Comic Sans MS" w:hAnsi="Comic Sans MS" w:cs="Arial"/>
          <w:sz w:val="28"/>
          <w:szCs w:val="28"/>
        </w:rPr>
        <w:t>1. I like my school.          2. He hates the library.</w:t>
      </w:r>
    </w:p>
    <w:p w:rsidR="00576D6A" w:rsidRDefault="00576D6A" w:rsidP="00F13209">
      <w:pPr>
        <w:spacing w:line="240" w:lineRule="auto"/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3. We draw in class.       4. She sings in music.</w:t>
      </w:r>
    </w:p>
    <w:p w:rsidR="00576D6A" w:rsidRDefault="00576D6A" w:rsidP="00F13209">
      <w:pPr>
        <w:spacing w:line="240" w:lineRule="auto"/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5. I prepare my bag.</w:t>
      </w:r>
      <w:r w:rsidRPr="008C03E5">
        <w:t xml:space="preserve"> 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</w:p>
    <w:p w:rsidR="00576D6A" w:rsidRPr="002F5B93" w:rsidRDefault="00576D6A" w:rsidP="00F13209">
      <w:pPr>
        <w:pStyle w:val="ListParagraph"/>
        <w:numPr>
          <w:ilvl w:val="0"/>
          <w:numId w:val="24"/>
        </w:numPr>
        <w:contextualSpacing/>
        <w:rPr>
          <w:rFonts w:ascii="Comic Sans MS" w:hAnsi="Comic Sans MS" w:cs="Arial"/>
          <w:b/>
          <w:sz w:val="28"/>
          <w:szCs w:val="28"/>
        </w:rPr>
      </w:pPr>
      <w:r w:rsidRPr="002F5B93">
        <w:rPr>
          <w:rFonts w:ascii="Comic Sans MS" w:hAnsi="Comic Sans MS" w:cs="Arial"/>
          <w:b/>
          <w:sz w:val="28"/>
          <w:szCs w:val="28"/>
        </w:rPr>
        <w:t>Here are a few sentences to complete in French</w:t>
      </w:r>
    </w:p>
    <w:p w:rsidR="00576D6A" w:rsidRDefault="00576D6A" w:rsidP="00F13209">
      <w:pPr>
        <w:spacing w:line="240" w:lineRule="auto"/>
        <w:ind w:left="1440"/>
        <w:contextualSpacing/>
        <w:rPr>
          <w:rFonts w:ascii="Comic Sans MS" w:hAnsi="Comic Sans MS" w:cs="Arial"/>
          <w:i/>
          <w:sz w:val="28"/>
          <w:szCs w:val="28"/>
        </w:rPr>
      </w:pPr>
      <w:r w:rsidRPr="001F6387">
        <w:rPr>
          <w:rFonts w:ascii="Comic Sans MS" w:hAnsi="Comic Sans MS" w:cs="Arial"/>
          <w:i/>
          <w:sz w:val="28"/>
          <w:szCs w:val="28"/>
        </w:rPr>
        <w:t>(The verb you need is at the end in brackets but don’t forget to change it when you add it to the sentence).</w:t>
      </w:r>
    </w:p>
    <w:p w:rsidR="00576D6A" w:rsidRPr="001F6387" w:rsidRDefault="00576D6A" w:rsidP="00F13209">
      <w:pPr>
        <w:spacing w:line="240" w:lineRule="auto"/>
        <w:ind w:left="720"/>
        <w:contextualSpacing/>
        <w:rPr>
          <w:rFonts w:ascii="Comic Sans MS" w:hAnsi="Comic Sans MS" w:cs="Arial"/>
          <w:i/>
          <w:sz w:val="28"/>
          <w:szCs w:val="28"/>
        </w:rPr>
      </w:pP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J’………. le week-end! C’est chouette! (adorer)</w:t>
      </w: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Je ………. souvent la télé en classe – c’est intéressant. (regarder)</w:t>
      </w: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Le matin je ………. des céréales. C’est délicieux. (manger)</w:t>
      </w: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Je ………. de temps en temps la bibliothèque – c’est très utile. (visiter)</w:t>
      </w: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Avec mon prof de sport quelquefois on ………. au badminton – c’est amusant. (jouer)</w:t>
      </w:r>
    </w:p>
    <w:p w:rsidR="00576D6A" w:rsidRDefault="00576D6A" w:rsidP="00F13209">
      <w:pPr>
        <w:numPr>
          <w:ilvl w:val="0"/>
          <w:numId w:val="15"/>
        </w:numPr>
        <w:spacing w:line="240" w:lineRule="auto"/>
        <w:ind w:left="1077" w:hanging="357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On ……… souvent en musique – c’est relaxant. (chanter)</w:t>
      </w:r>
    </w:p>
    <w:p w:rsidR="00576D6A" w:rsidRDefault="00576D6A" w:rsidP="00F13209">
      <w:pPr>
        <w:spacing w:line="240" w:lineRule="auto"/>
        <w:contextualSpacing/>
        <w:jc w:val="center"/>
        <w:rPr>
          <w:rFonts w:ascii="Comic Sans MS" w:hAnsi="Comic Sans MS" w:cs="Arial"/>
          <w:noProof/>
          <w:sz w:val="28"/>
          <w:szCs w:val="28"/>
          <w:lang w:eastAsia="en-GB"/>
        </w:rPr>
      </w:pPr>
      <w:r>
        <w:rPr>
          <w:noProof/>
          <w:lang w:eastAsia="en-GB"/>
        </w:rPr>
        <w:pict>
          <v:roundrect id="_x0000_s1215" style="position:absolute;left:0;text-align:left;margin-left:81.35pt;margin-top:15.95pt;width:364.55pt;height:186.65pt;z-index:251696128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1C1D2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</w:t>
                  </w:r>
                  <w:r>
                    <w:rPr>
                      <w:rFonts w:ascii="Kristen ITC" w:hAnsi="Kristen ITC"/>
                      <w:b/>
                      <w:sz w:val="36"/>
                      <w:szCs w:val="36"/>
                    </w:rPr>
                    <w:t>mar</w:t>
                  </w:r>
                </w:p>
                <w:p w:rsidR="00576D6A" w:rsidRPr="004C5061" w:rsidRDefault="00576D6A" w:rsidP="00F13209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4C506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Adding in the time</w:t>
                  </w:r>
                </w:p>
                <w:p w:rsidR="00576D6A" w:rsidRDefault="00576D6A" w:rsidP="00F13209">
                  <w:pPr>
                    <w:spacing w:line="240" w:lineRule="auto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You can make talking about your daily routine more meaningful by adding in an idea of time.</w:t>
                  </w:r>
                </w:p>
                <w:p w:rsidR="00576D6A" w:rsidRPr="004C5061" w:rsidRDefault="00576D6A" w:rsidP="00F13209">
                  <w:pPr>
                    <w:pStyle w:val="ListParagraph"/>
                    <w:numPr>
                      <w:ilvl w:val="0"/>
                      <w:numId w:val="18"/>
                    </w:numPr>
                    <w:spacing w:after="200"/>
                    <w:contextualSpacing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4C5061"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e.g. Je quitte la maison </w:t>
                  </w:r>
                  <w:r w:rsidRPr="004C506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à 8 heures</w:t>
                  </w: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.</w:t>
                  </w:r>
                </w:p>
                <w:p w:rsidR="00576D6A" w:rsidRDefault="00576D6A" w:rsidP="00F13209">
                  <w:pPr>
                    <w:spacing w:line="240" w:lineRule="auto"/>
                    <w:contextualSpacing/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_x0000_s1216" type="#_x0000_t75" alt="http://www.sajithmr.me/wp-content/uploads/2008/02/clock.gif" style="position:absolute;left:0;text-align:left;margin-left:-19.85pt;margin-top:3.25pt;width:96.15pt;height:92.75pt;z-index:-251602944;visibility:visible">
            <v:imagedata r:id="rId85" o:title=""/>
          </v:shape>
        </w:pict>
      </w:r>
    </w:p>
    <w:p w:rsidR="00576D6A" w:rsidRDefault="00576D6A" w:rsidP="00F13209">
      <w:pPr>
        <w:jc w:val="center"/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shape id="Picture 37" o:spid="_x0000_s1217" type="#_x0000_t75" alt="http://zfreak.files.wordpress.com/2011/04/date-time-managment-linux-ubuntu-unix.gif" style="position:absolute;margin-left:462.15pt;margin-top:18.9pt;width:76.6pt;height:76.85pt;z-index:251708416;visibility:visible">
            <v:imagedata r:id="rId103" o:title=""/>
          </v:shape>
        </w:pic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Pr="00ED20DB" w:rsidRDefault="00576D6A" w:rsidP="00F13209">
      <w:pPr>
        <w:pStyle w:val="ListParagraph"/>
        <w:numPr>
          <w:ilvl w:val="0"/>
          <w:numId w:val="24"/>
        </w:numPr>
        <w:contextualSpacing/>
        <w:rPr>
          <w:rFonts w:ascii="Kristen ITC" w:hAnsi="Kristen ITC" w:cs="Arial"/>
          <w:b/>
          <w:sz w:val="36"/>
          <w:szCs w:val="36"/>
        </w:rPr>
      </w:pPr>
      <w:r>
        <w:rPr>
          <w:noProof/>
        </w:rPr>
        <w:pict>
          <v:shape id="_x0000_s1218" type="#_x0000_t75" alt="http://www.clipartoday.com/_thumbs/034/C/Cereal_2_tnb.png" style="position:absolute;left:0;text-align:left;margin-left:464.6pt;margin-top:-23.3pt;width:81.45pt;height:70.75pt;z-index:251720704;visibility:visible">
            <v:imagedata r:id="rId104" o:title=""/>
          </v:shape>
        </w:pict>
      </w:r>
      <w:r w:rsidRPr="00ED20DB">
        <w:rPr>
          <w:rFonts w:ascii="Comic Sans MS" w:hAnsi="Comic Sans MS" w:cs="Arial"/>
          <w:b/>
          <w:sz w:val="28"/>
          <w:szCs w:val="28"/>
        </w:rPr>
        <w:t>Finish the sentences adding in a time that suits you:</w:t>
      </w:r>
    </w:p>
    <w:p w:rsidR="00576D6A" w:rsidRPr="00ED20DB" w:rsidRDefault="00576D6A" w:rsidP="00F13209">
      <w:pPr>
        <w:pStyle w:val="ListParagraph"/>
        <w:ind w:left="1440"/>
        <w:contextualSpacing/>
        <w:rPr>
          <w:rFonts w:ascii="Kristen ITC" w:hAnsi="Kristen ITC" w:cs="Arial"/>
          <w:b/>
          <w:sz w:val="36"/>
          <w:szCs w:val="36"/>
        </w:rPr>
      </w:pPr>
    </w:p>
    <w:p w:rsidR="00576D6A" w:rsidRDefault="00576D6A" w:rsidP="00F13209">
      <w:pPr>
        <w:numPr>
          <w:ilvl w:val="0"/>
          <w:numId w:val="16"/>
        </w:num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Je quitte la maison…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3. Je parle avec mes amis….</w:t>
      </w:r>
    </w:p>
    <w:p w:rsidR="00576D6A" w:rsidRDefault="00576D6A" w:rsidP="00F13209">
      <w:pPr>
        <w:numPr>
          <w:ilvl w:val="0"/>
          <w:numId w:val="16"/>
        </w:num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J’arrive à l’école…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4. Je quitte l’école...</w: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roundrect id="_x0000_s1219" style="position:absolute;margin-left:-1.5pt;margin-top:25.75pt;width:528.75pt;height:234.75pt;z-index:251709440" arcsize="10923f" strokeweight="3pt">
            <v:textbox style="mso-next-textbox:#_x0000_s1219"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  <w:r w:rsidRPr="001C1D20">
                    <w:rPr>
                      <w:rFonts w:ascii="Kristen ITC" w:hAnsi="Kristen ITC"/>
                      <w:b/>
                      <w:sz w:val="36"/>
                      <w:szCs w:val="36"/>
                    </w:rPr>
                    <w:t>Gram</w:t>
                  </w:r>
                  <w:r>
                    <w:rPr>
                      <w:rFonts w:ascii="Kristen ITC" w:hAnsi="Kristen ITC"/>
                      <w:b/>
                      <w:sz w:val="36"/>
                      <w:szCs w:val="36"/>
                    </w:rPr>
                    <w:t>mar</w:t>
                  </w:r>
                </w:p>
                <w:p w:rsidR="00576D6A" w:rsidRPr="004C5061" w:rsidRDefault="00576D6A" w:rsidP="00F13209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Adding ideas of time</w:t>
                  </w:r>
                </w:p>
                <w:p w:rsidR="00576D6A" w:rsidRPr="006E76BA" w:rsidRDefault="00576D6A" w:rsidP="00F13209">
                  <w:pPr>
                    <w:jc w:val="center"/>
                    <w:rPr>
                      <w:rFonts w:ascii="Comic Sans MS" w:hAnsi="Comic Sans MS" w:cs="Arial"/>
                      <w:b/>
                      <w:sz w:val="28"/>
                      <w:szCs w:val="28"/>
                      <w:u w:val="single"/>
                    </w:rPr>
                  </w:pPr>
                </w:p>
                <w:p w:rsidR="00576D6A" w:rsidRDefault="00576D6A" w:rsidP="00F13209">
                  <w:pPr>
                    <w:spacing w:line="240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 w:rsidRPr="00806E0A">
                    <w:rPr>
                      <w:rFonts w:ascii="Comic Sans MS" w:hAnsi="Comic Sans MS" w:cs="Arial"/>
                      <w:sz w:val="28"/>
                      <w:szCs w:val="28"/>
                    </w:rPr>
                    <w:t>There are other ways of giving an idea of time without using a specific time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.  Here are a few ideas.</w:t>
                  </w:r>
                </w:p>
                <w:p w:rsidR="00576D6A" w:rsidRDefault="00576D6A" w:rsidP="00F13209">
                  <w:pPr>
                    <w:spacing w:line="240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le matin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l’après-midi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le soir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tôt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après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ensuite</w:t>
                  </w:r>
                </w:p>
                <w:p w:rsidR="00576D6A" w:rsidRDefault="00576D6A" w:rsidP="00F13209">
                  <w:pPr>
                    <w:spacing w:line="240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toujours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souvent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tous les jours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ab/>
                    <w:t>de temps en temps</w:t>
                  </w:r>
                </w:p>
                <w:p w:rsidR="00576D6A" w:rsidRPr="00806E0A" w:rsidRDefault="00576D6A" w:rsidP="00F13209">
                  <w:pPr>
                    <w:spacing w:line="240" w:lineRule="auto"/>
                    <w:rPr>
                      <w:rFonts w:ascii="Comic Sans MS" w:hAnsi="Comic Sans MS" w:cs="Arial"/>
                      <w:sz w:val="28"/>
                      <w:szCs w:val="28"/>
                    </w:rPr>
                  </w:pPr>
                </w:p>
                <w:p w:rsidR="00576D6A" w:rsidRDefault="00576D6A" w:rsidP="00F13209">
                  <w:pPr>
                    <w:spacing w:line="240" w:lineRule="auto"/>
                    <w:contextualSpacing/>
                    <w:jc w:val="center"/>
                    <w:rPr>
                      <w:rFonts w:ascii="Kristen ITC" w:hAnsi="Kristen ITC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  <w:lang w:eastAsia="en-GB"/>
        </w:rPr>
        <w:pict>
          <v:shape id="_x0000_s1220" type="#_x0000_t75" alt="http://www1.free-clipart.net/gallery2/clipart/Household/Bedroom/Clock_-_Alarm_5.jpg" style="position:absolute;margin-left:-19.9pt;margin-top:23.35pt;width:102.2pt;height:106.15pt;z-index:251715584;visibility:visible">
            <v:imagedata r:id="rId105" o:title=""/>
          </v:shape>
        </w:pict>
      </w:r>
      <w:r>
        <w:rPr>
          <w:noProof/>
          <w:lang w:eastAsia="en-GB"/>
        </w:rPr>
        <w:pict>
          <v:shape id="Picture 13" o:spid="_x0000_s1221" type="#_x0000_t75" alt="http://www.clipartheaven.com/clipart/time/time_flies_2.gif" style="position:absolute;margin-left:419.55pt;margin-top:23.35pt;width:87.55pt;height:68.3pt;z-index:251714560;visibility:visible">
            <v:imagedata r:id="rId106" o:title=""/>
          </v:shape>
        </w:pic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_x0000_s1222" type="#_x0000_t75" alt="http://www.sajithmr.me/wp-content/uploads/2008/02/clock.gif" style="position:absolute;margin-left:455pt;margin-top:27.1pt;width:78.85pt;height:76.85pt;z-index:251716608;visibility:visible">
            <v:imagedata r:id="rId85" o:title=""/>
          </v:shape>
        </w:pict>
      </w: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rPr>
          <w:rFonts w:ascii="Comic Sans MS" w:hAnsi="Comic Sans MS" w:cs="Arial"/>
          <w:sz w:val="28"/>
          <w:szCs w:val="28"/>
        </w:rPr>
      </w:pPr>
    </w:p>
    <w:p w:rsidR="00576D6A" w:rsidRDefault="00576D6A" w:rsidP="00F13209">
      <w:pPr>
        <w:ind w:left="720" w:hanging="7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ab/>
      </w:r>
    </w:p>
    <w:p w:rsidR="00576D6A" w:rsidRPr="00ED20DB" w:rsidRDefault="00576D6A" w:rsidP="00F13209">
      <w:pPr>
        <w:pStyle w:val="ListParagraph"/>
        <w:numPr>
          <w:ilvl w:val="0"/>
          <w:numId w:val="24"/>
        </w:numPr>
        <w:rPr>
          <w:rFonts w:ascii="Comic Sans MS" w:hAnsi="Comic Sans MS" w:cs="Arial"/>
          <w:b/>
          <w:sz w:val="28"/>
          <w:szCs w:val="28"/>
        </w:rPr>
      </w:pPr>
      <w:r w:rsidRPr="00ED20DB">
        <w:rPr>
          <w:rFonts w:ascii="Comic Sans MS" w:hAnsi="Comic Sans MS" w:cs="Arial"/>
          <w:b/>
          <w:sz w:val="28"/>
          <w:szCs w:val="28"/>
        </w:rPr>
        <w:t>Copy the phrases in the above grammar box and then check their meanings – write out a few sentences u</w:t>
      </w:r>
      <w:r>
        <w:rPr>
          <w:rFonts w:ascii="Comic Sans MS" w:hAnsi="Comic Sans MS" w:cs="Arial"/>
          <w:b/>
          <w:sz w:val="28"/>
          <w:szCs w:val="28"/>
        </w:rPr>
        <w:t>sing some of these time phrases.</w: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roundrect id="_x0000_s1223" style="position:absolute;margin-left:-1.5pt;margin-top:31.65pt;width:528.75pt;height:212.35pt;z-index:251697152" arcsize="10923f" strokeweight="3pt">
            <v:textbox>
              <w:txbxContent>
                <w:p w:rsidR="00576D6A" w:rsidRDefault="00576D6A" w:rsidP="00F13209">
                  <w:pPr>
                    <w:jc w:val="center"/>
                    <w:rPr>
                      <w:rFonts w:ascii="Kristen ITC" w:hAnsi="Kristen ITC" w:cs="Arial"/>
                      <w:b/>
                      <w:sz w:val="36"/>
                      <w:szCs w:val="36"/>
                    </w:rPr>
                  </w:pPr>
                  <w:r w:rsidRPr="004C5061">
                    <w:rPr>
                      <w:rFonts w:ascii="Kristen ITC" w:hAnsi="Kristen ITC" w:cs="Arial"/>
                      <w:b/>
                      <w:sz w:val="36"/>
                      <w:szCs w:val="36"/>
                    </w:rPr>
                    <w:t>Story telling</w:t>
                  </w:r>
                </w:p>
                <w:p w:rsidR="00576D6A" w:rsidRPr="002E70AE" w:rsidRDefault="00576D6A" w:rsidP="00F13209">
                  <w:pPr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</w:pP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Le matin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je quitte la maison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à 8 heures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c’est tôt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.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Après ça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je rencontre mes amis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vers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huit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 xml:space="preserve"> heures dix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c’est amusant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j’adore mes amis! Normalement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j’arrive à l’école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à 9 heures moins le quart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 xml:space="preserve"> – </w:t>
                  </w:r>
                  <w:r w:rsidRPr="001F493B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c’est nul parce que je déteste l’école!</w:t>
                  </w:r>
                </w:p>
                <w:p w:rsidR="00576D6A" w:rsidRPr="004C5061" w:rsidRDefault="00576D6A" w:rsidP="00F13209">
                  <w:pPr>
                    <w:rPr>
                      <w:rFonts w:ascii="Kristen ITC" w:hAnsi="Kristen ITC" w:cs="Arial"/>
                      <w:b/>
                      <w:sz w:val="36"/>
                      <w:szCs w:val="36"/>
                    </w:rPr>
                  </w:pPr>
                  <w:r w:rsidRPr="001F493B">
                    <w:rPr>
                      <w:rFonts w:ascii="Comic Sans MS" w:hAnsi="Comic Sans MS" w:cs="Arial"/>
                      <w:sz w:val="28"/>
                      <w:szCs w:val="28"/>
                    </w:rPr>
                    <w:t>In the above story we have tried to add as many extra ideas as possible to make it more interesting</w:t>
                  </w: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Comic Sans MS" w:hAnsi="Comic Sans MS" w:cs="Arial"/>
          <w:sz w:val="28"/>
          <w:szCs w:val="28"/>
        </w:rPr>
        <w:t xml:space="preserve">      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 w:rsidRPr="002E70AE">
        <w:rPr>
          <w:rFonts w:ascii="Comic Sans MS" w:hAnsi="Comic Sans MS" w:cs="Arial"/>
          <w:b/>
          <w:sz w:val="28"/>
          <w:szCs w:val="28"/>
        </w:rPr>
        <w:t xml:space="preserve">  </w: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shape id="_x0000_s1224" type="#_x0000_t75" alt="http://www.glogster.com/media/4/23/1/94/23019448.gif" style="position:absolute;margin-left:283.05pt;margin-top:31.05pt;width:83.9pt;height:100.05pt;z-index:251722752;visibility:visible">
            <v:imagedata r:id="rId107" o:title=""/>
          </v:shape>
        </w:pict>
      </w:r>
    </w:p>
    <w:p w:rsidR="00576D6A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shape id="_x0000_s1225" type="#_x0000_t75" alt="http://www.clipartguide.com/_named_clipart_images/0511-0907-1419-5646_Boy_and_Girl_Going_to_School_clipart_image.jpg" style="position:absolute;margin-left:402.4pt;margin-top:14.5pt;width:90.05pt;height:84.2pt;z-index:251721728;visibility:visible">
            <v:imagedata r:id="rId108" o:title=""/>
          </v:shape>
        </w:pict>
      </w:r>
    </w:p>
    <w:p w:rsidR="00576D6A" w:rsidRDefault="00576D6A" w:rsidP="00F13209">
      <w:pPr>
        <w:rPr>
          <w:rFonts w:ascii="Kristen ITC" w:hAnsi="Kristen ITC" w:cs="Arial"/>
          <w:b/>
          <w:sz w:val="36"/>
          <w:szCs w:val="36"/>
        </w:rPr>
      </w:pPr>
    </w:p>
    <w:p w:rsidR="00576D6A" w:rsidRDefault="00576D6A" w:rsidP="00F13209">
      <w:pPr>
        <w:rPr>
          <w:rFonts w:ascii="Kristen ITC" w:hAnsi="Kristen ITC" w:cs="Arial"/>
          <w:b/>
          <w:sz w:val="36"/>
          <w:szCs w:val="36"/>
        </w:rPr>
      </w:pPr>
      <w:r w:rsidRPr="004C5061">
        <w:rPr>
          <w:rFonts w:ascii="Kristen ITC" w:hAnsi="Kristen ITC" w:cs="Arial"/>
          <w:b/>
          <w:sz w:val="36"/>
          <w:szCs w:val="36"/>
        </w:rPr>
        <w:t>Writing</w:t>
      </w:r>
    </w:p>
    <w:p w:rsidR="00576D6A" w:rsidRPr="004C5061" w:rsidRDefault="00576D6A" w:rsidP="00F13209">
      <w:pPr>
        <w:ind w:left="720" w:hanging="720"/>
        <w:rPr>
          <w:rFonts w:ascii="Comic Sans MS" w:hAnsi="Comic Sans MS" w:cs="Arial"/>
          <w:b/>
          <w:sz w:val="28"/>
          <w:szCs w:val="28"/>
        </w:rPr>
      </w:pPr>
      <w:r w:rsidRPr="004C5061">
        <w:rPr>
          <w:rFonts w:ascii="Comic Sans MS" w:hAnsi="Comic Sans MS" w:cs="Arial"/>
          <w:b/>
          <w:sz w:val="28"/>
          <w:szCs w:val="28"/>
        </w:rPr>
        <w:t>1)</w:t>
      </w:r>
      <w:r w:rsidRPr="004C5061">
        <w:rPr>
          <w:rFonts w:ascii="Comic Sans MS" w:hAnsi="Comic Sans MS" w:cs="Arial"/>
          <w:b/>
          <w:sz w:val="28"/>
          <w:szCs w:val="28"/>
        </w:rPr>
        <w:tab/>
        <w:t xml:space="preserve">Translate the story </w:t>
      </w:r>
      <w:r>
        <w:rPr>
          <w:rFonts w:ascii="Comic Sans MS" w:hAnsi="Comic Sans MS" w:cs="Arial"/>
          <w:b/>
          <w:sz w:val="28"/>
          <w:szCs w:val="28"/>
        </w:rPr>
        <w:t xml:space="preserve">on the previous page </w:t>
      </w:r>
      <w:r w:rsidRPr="004C5061">
        <w:rPr>
          <w:rFonts w:ascii="Comic Sans MS" w:hAnsi="Comic Sans MS" w:cs="Arial"/>
          <w:b/>
          <w:sz w:val="28"/>
          <w:szCs w:val="28"/>
        </w:rPr>
        <w:t>into above English. You will notice that the extra details include time phrases as well as opinions</w:t>
      </w:r>
      <w:r>
        <w:rPr>
          <w:rFonts w:ascii="Comic Sans MS" w:hAnsi="Comic Sans MS" w:cs="Arial"/>
          <w:b/>
          <w:sz w:val="28"/>
          <w:szCs w:val="28"/>
        </w:rPr>
        <w:t>.</w:t>
      </w:r>
    </w:p>
    <w:p w:rsidR="00576D6A" w:rsidRPr="00E47032" w:rsidRDefault="00576D6A" w:rsidP="00F13209">
      <w:pPr>
        <w:rPr>
          <w:rFonts w:ascii="Comic Sans MS" w:hAnsi="Comic Sans MS" w:cs="Arial"/>
          <w:b/>
          <w:sz w:val="28"/>
          <w:szCs w:val="28"/>
        </w:rPr>
      </w:pPr>
      <w:r>
        <w:rPr>
          <w:noProof/>
          <w:lang w:eastAsia="en-GB"/>
        </w:rPr>
        <w:pict>
          <v:shape id="Picture 19" o:spid="_x0000_s1226" type="#_x0000_t75" alt="http://www.clipartheaven.com/clipart/education_&amp;_schools/cartoons/lunchtime_2.gif" style="position:absolute;margin-left:401.8pt;margin-top:24.05pt;width:143.85pt;height:95.05pt;z-index:-251592704;visibility:visible">
            <v:imagedata r:id="rId109" o:title=""/>
          </v:shape>
        </w:pict>
      </w:r>
      <w:r>
        <w:rPr>
          <w:rFonts w:ascii="Comic Sans MS" w:hAnsi="Comic Sans MS" w:cs="Arial"/>
          <w:b/>
          <w:sz w:val="28"/>
          <w:szCs w:val="28"/>
        </w:rPr>
        <w:t>2)</w:t>
      </w:r>
      <w:r>
        <w:rPr>
          <w:rFonts w:ascii="Comic Sans MS" w:hAnsi="Comic Sans MS" w:cs="Arial"/>
          <w:b/>
          <w:sz w:val="28"/>
          <w:szCs w:val="28"/>
        </w:rPr>
        <w:tab/>
      </w:r>
      <w:r w:rsidRPr="00E47032">
        <w:rPr>
          <w:rFonts w:ascii="Comic Sans MS" w:hAnsi="Comic Sans MS" w:cs="Arial"/>
          <w:b/>
          <w:sz w:val="28"/>
          <w:szCs w:val="28"/>
        </w:rPr>
        <w:t>Try adding details yourself: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537E0A">
        <w:rPr>
          <w:rFonts w:ascii="Comic Sans MS" w:hAnsi="Comic Sans MS" w:cs="Arial"/>
          <w:b/>
          <w:sz w:val="28"/>
          <w:szCs w:val="28"/>
        </w:rPr>
        <w:t>Step 1:</w:t>
      </w:r>
      <w:r>
        <w:rPr>
          <w:rFonts w:ascii="Comic Sans MS" w:hAnsi="Comic Sans MS" w:cs="Arial"/>
          <w:sz w:val="28"/>
          <w:szCs w:val="28"/>
        </w:rPr>
        <w:t xml:space="preserve"> Take a basic verb phrase you have been using</w:t>
      </w:r>
    </w:p>
    <w:p w:rsidR="00576D6A" w:rsidRPr="00E47032" w:rsidRDefault="00576D6A" w:rsidP="00F13209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Comic Sans MS" w:hAnsi="Comic Sans MS" w:cs="Arial"/>
          <w:sz w:val="28"/>
          <w:szCs w:val="28"/>
        </w:rPr>
      </w:pPr>
      <w:r w:rsidRPr="00E47032">
        <w:rPr>
          <w:rFonts w:ascii="Comic Sans MS" w:hAnsi="Comic Sans MS" w:cs="Arial"/>
          <w:sz w:val="28"/>
          <w:szCs w:val="28"/>
        </w:rPr>
        <w:t>e.g.</w:t>
      </w:r>
      <w:r>
        <w:rPr>
          <w:rFonts w:ascii="Comic Sans MS" w:hAnsi="Comic Sans MS" w:cs="Arial"/>
          <w:sz w:val="28"/>
          <w:szCs w:val="28"/>
        </w:rPr>
        <w:t xml:space="preserve"> J</w:t>
      </w:r>
      <w:r w:rsidRPr="00E47032">
        <w:rPr>
          <w:rFonts w:ascii="Comic Sans MS" w:hAnsi="Comic Sans MS" w:cs="Arial"/>
          <w:sz w:val="28"/>
          <w:szCs w:val="28"/>
        </w:rPr>
        <w:t>e mange à la cantine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537E0A">
        <w:rPr>
          <w:rFonts w:ascii="Comic Sans MS" w:hAnsi="Comic Sans MS" w:cs="Arial"/>
          <w:b/>
          <w:sz w:val="28"/>
          <w:szCs w:val="28"/>
        </w:rPr>
        <w:t>Step 2</w:t>
      </w:r>
      <w:r>
        <w:rPr>
          <w:rFonts w:ascii="Comic Sans MS" w:hAnsi="Comic Sans MS" w:cs="Arial"/>
          <w:sz w:val="28"/>
          <w:szCs w:val="28"/>
        </w:rPr>
        <w:t>: Add a time phrase (or maybe two!)</w:t>
      </w:r>
    </w:p>
    <w:p w:rsidR="00576D6A" w:rsidRPr="00E47032" w:rsidRDefault="00576D6A" w:rsidP="00F13209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Comic Sans MS" w:hAnsi="Comic Sans MS" w:cs="Arial"/>
          <w:sz w:val="28"/>
          <w:szCs w:val="28"/>
        </w:rPr>
      </w:pPr>
      <w:r w:rsidRPr="00E47032">
        <w:rPr>
          <w:rFonts w:ascii="Comic Sans MS" w:hAnsi="Comic Sans MS" w:cs="Arial"/>
          <w:sz w:val="28"/>
          <w:szCs w:val="28"/>
        </w:rPr>
        <w:t>e.g. Normalement je mange à la cantine à une heure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S</w:t>
      </w:r>
      <w:r w:rsidRPr="00537E0A">
        <w:rPr>
          <w:rFonts w:ascii="Comic Sans MS" w:hAnsi="Comic Sans MS" w:cs="Arial"/>
          <w:b/>
          <w:sz w:val="28"/>
          <w:szCs w:val="28"/>
        </w:rPr>
        <w:t>tep 3</w:t>
      </w:r>
      <w:r>
        <w:rPr>
          <w:rFonts w:ascii="Comic Sans MS" w:hAnsi="Comic Sans MS" w:cs="Arial"/>
          <w:sz w:val="28"/>
          <w:szCs w:val="28"/>
        </w:rPr>
        <w:t>: Add an opinion</w:t>
      </w:r>
    </w:p>
    <w:p w:rsidR="00576D6A" w:rsidRPr="00E47032" w:rsidRDefault="00576D6A" w:rsidP="00F13209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Comic Sans MS" w:hAnsi="Comic Sans MS" w:cs="Arial"/>
          <w:sz w:val="28"/>
          <w:szCs w:val="28"/>
        </w:rPr>
      </w:pPr>
      <w:r w:rsidRPr="00E47032">
        <w:rPr>
          <w:rFonts w:ascii="Comic Sans MS" w:hAnsi="Comic Sans MS" w:cs="Arial"/>
          <w:sz w:val="28"/>
          <w:szCs w:val="28"/>
        </w:rPr>
        <w:t>e.g. Normalement je mange à la cantine à une heure – j’aime la cantine</w:t>
      </w:r>
    </w:p>
    <w:p w:rsidR="00576D6A" w:rsidRDefault="00576D6A" w:rsidP="00F13209">
      <w:pPr>
        <w:ind w:left="720" w:firstLine="720"/>
        <w:rPr>
          <w:rFonts w:ascii="Comic Sans MS" w:hAnsi="Comic Sans MS" w:cs="Arial"/>
          <w:sz w:val="28"/>
          <w:szCs w:val="28"/>
        </w:rPr>
      </w:pPr>
      <w:r w:rsidRPr="00537E0A">
        <w:rPr>
          <w:rFonts w:ascii="Comic Sans MS" w:hAnsi="Comic Sans MS" w:cs="Arial"/>
          <w:b/>
          <w:sz w:val="28"/>
          <w:szCs w:val="28"/>
        </w:rPr>
        <w:t>Step 4</w:t>
      </w:r>
      <w:r>
        <w:rPr>
          <w:rFonts w:ascii="Comic Sans MS" w:hAnsi="Comic Sans MS" w:cs="Arial"/>
          <w:sz w:val="28"/>
          <w:szCs w:val="28"/>
        </w:rPr>
        <w:t>: Anything else?</w:t>
      </w:r>
    </w:p>
    <w:p w:rsidR="00576D6A" w:rsidRDefault="00576D6A" w:rsidP="00F13209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Comic Sans MS" w:hAnsi="Comic Sans MS" w:cs="Arial"/>
          <w:sz w:val="28"/>
          <w:szCs w:val="28"/>
        </w:rPr>
      </w:pPr>
      <w:r w:rsidRPr="00E47032">
        <w:rPr>
          <w:rFonts w:ascii="Comic Sans MS" w:hAnsi="Comic Sans MS" w:cs="Arial"/>
          <w:sz w:val="28"/>
          <w:szCs w:val="28"/>
        </w:rPr>
        <w:t>e.g.</w:t>
      </w:r>
      <w:r>
        <w:rPr>
          <w:rFonts w:ascii="Comic Sans MS" w:hAnsi="Comic Sans MS" w:cs="Arial"/>
          <w:sz w:val="28"/>
          <w:szCs w:val="28"/>
        </w:rPr>
        <w:t xml:space="preserve"> N</w:t>
      </w:r>
      <w:r w:rsidRPr="00E47032">
        <w:rPr>
          <w:rFonts w:ascii="Comic Sans MS" w:hAnsi="Comic Sans MS" w:cs="Arial"/>
          <w:sz w:val="28"/>
          <w:szCs w:val="28"/>
        </w:rPr>
        <w:t>ormalement je mange à la cantine à une heure – j’aime la cantine – c’est super!</w:t>
      </w:r>
    </w:p>
    <w:p w:rsidR="00576D6A" w:rsidRPr="00E47032" w:rsidRDefault="00576D6A" w:rsidP="00F13209">
      <w:pPr>
        <w:pStyle w:val="ListParagraph"/>
        <w:spacing w:after="200" w:line="276" w:lineRule="auto"/>
        <w:ind w:left="3600"/>
        <w:contextualSpacing/>
        <w:rPr>
          <w:rFonts w:ascii="Comic Sans MS" w:hAnsi="Comic Sans MS" w:cs="Arial"/>
          <w:sz w:val="28"/>
          <w:szCs w:val="28"/>
        </w:rPr>
      </w:pPr>
    </w:p>
    <w:p w:rsidR="00576D6A" w:rsidRPr="006D1196" w:rsidRDefault="00576D6A" w:rsidP="00F13209">
      <w:pPr>
        <w:rPr>
          <w:rFonts w:ascii="Comic Sans MS" w:hAnsi="Comic Sans MS" w:cs="Arial"/>
          <w:i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3)</w:t>
      </w:r>
      <w:r w:rsidRPr="002E70AE">
        <w:rPr>
          <w:rFonts w:ascii="Comic Sans MS" w:hAnsi="Comic Sans MS" w:cs="Arial"/>
          <w:b/>
          <w:sz w:val="28"/>
          <w:szCs w:val="28"/>
        </w:rPr>
        <w:t xml:space="preserve"> Now try and write a few extended sentences yourself.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1C07B3">
        <w:rPr>
          <w:rFonts w:ascii="Comic Sans MS" w:hAnsi="Comic Sans MS" w:cs="Arial"/>
          <w:i/>
          <w:sz w:val="28"/>
          <w:szCs w:val="28"/>
          <w:highlight w:val="yellow"/>
        </w:rPr>
        <w:t>Outcome 3-06a/b</w:t>
      </w: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227" type="#_x0000_t202" style="position:absolute;left:0;text-align:left;margin-left:45.75pt;margin-top:10.15pt;width:422.25pt;height:278.25pt;z-index:251772928" strokeweight="3pt">
            <v:textbox>
              <w:txbxContent>
                <w:p w:rsidR="00576D6A" w:rsidRDefault="00576D6A" w:rsidP="00F13209"/>
              </w:txbxContent>
            </v:textbox>
          </v:shape>
        </w:pict>
      </w: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</w:p>
    <w:p w:rsidR="00576D6A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</w:p>
    <w:p w:rsidR="00576D6A" w:rsidRPr="00DF21B1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_x0000_s1228" type="#_x0000_t75" alt="http://www.canadachildcaredirectory.com/images/clipart-_Mixed_Kids.gif" style="position:absolute;left:0;text-align:left;margin-left:-31.6pt;margin-top:-31.7pt;width:178.5pt;height:131.05pt;z-index:-251591680;visibility:visible">
            <v:imagedata r:id="rId110" o:title=""/>
          </v:shape>
        </w:pict>
      </w:r>
      <w:r>
        <w:rPr>
          <w:noProof/>
          <w:lang w:eastAsia="en-GB"/>
        </w:rPr>
        <w:pict>
          <v:shape id="_x0000_s1229" type="#_x0000_t75" alt="http://www.clipartheaven.com/clipart/education_&amp;_schools/classroom_&amp;_activities/leaving_for_school_2.gif" style="position:absolute;left:0;text-align:left;margin-left:415.15pt;margin-top:-17.3pt;width:130.5pt;height:131pt;z-index:251726848;visibility:visible">
            <v:imagedata r:id="rId111" o:title=""/>
          </v:shape>
        </w:pict>
      </w:r>
      <w:r w:rsidRPr="00DF21B1">
        <w:rPr>
          <w:rFonts w:ascii="Kristen ITC" w:hAnsi="Kristen ITC"/>
          <w:b/>
          <w:sz w:val="40"/>
          <w:szCs w:val="40"/>
        </w:rPr>
        <w:t>Section 4</w:t>
      </w:r>
    </w:p>
    <w:p w:rsidR="00576D6A" w:rsidRPr="00DF21B1" w:rsidRDefault="00576D6A" w:rsidP="00F13209">
      <w:pPr>
        <w:ind w:left="-180"/>
        <w:jc w:val="center"/>
        <w:rPr>
          <w:rFonts w:ascii="Kristen ITC" w:hAnsi="Kristen ITC"/>
          <w:b/>
          <w:sz w:val="40"/>
          <w:szCs w:val="40"/>
        </w:rPr>
      </w:pPr>
      <w:r w:rsidRPr="00DF21B1">
        <w:rPr>
          <w:rFonts w:ascii="Kristen ITC" w:hAnsi="Kristen ITC"/>
          <w:b/>
          <w:sz w:val="40"/>
          <w:szCs w:val="40"/>
        </w:rPr>
        <w:t xml:space="preserve"> My daily routine</w:t>
      </w:r>
    </w:p>
    <w:p w:rsidR="00576D6A" w:rsidRPr="004C53C5" w:rsidRDefault="00576D6A" w:rsidP="00F13209">
      <w:pPr>
        <w:ind w:left="-180" w:firstLine="72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What can you do? </w:t>
      </w:r>
    </w:p>
    <w:p w:rsidR="00576D6A" w:rsidRDefault="00576D6A" w:rsidP="00F13209">
      <w:pPr>
        <w:spacing w:line="240" w:lineRule="auto"/>
        <w:ind w:left="539"/>
        <w:contextualSpacing/>
        <w:rPr>
          <w:rFonts w:ascii="Comic Sans MS" w:hAnsi="Comic Sans MS"/>
          <w:b/>
          <w:sz w:val="28"/>
          <w:szCs w:val="28"/>
        </w:rPr>
      </w:pPr>
      <w:r w:rsidRPr="00EE4108">
        <w:rPr>
          <w:rFonts w:ascii="Comic Sans MS" w:hAnsi="Comic Sans MS"/>
          <w:b/>
          <w:sz w:val="28"/>
          <w:szCs w:val="28"/>
        </w:rPr>
        <w:t>Colour in the stars (green, yellow, and red – like traffic lights!) according to how confident you feel about being able to do the following things:</w:t>
      </w:r>
    </w:p>
    <w:p w:rsidR="00576D6A" w:rsidRDefault="00576D6A" w:rsidP="00F13209">
      <w:pPr>
        <w:ind w:left="540"/>
        <w:rPr>
          <w:rFonts w:ascii="Comic Sans MS" w:hAnsi="Comic Sans MS"/>
          <w:b/>
          <w:sz w:val="28"/>
          <w:szCs w:val="28"/>
        </w:rPr>
      </w:pPr>
    </w:p>
    <w:p w:rsidR="00576D6A" w:rsidRPr="000F7337" w:rsidRDefault="00576D6A" w:rsidP="00F13209">
      <w:pPr>
        <w:ind w:left="540"/>
        <w:rPr>
          <w:rFonts w:ascii="Kristen ITC" w:hAnsi="Kristen ITC"/>
          <w:b/>
          <w:sz w:val="32"/>
          <w:szCs w:val="32"/>
        </w:rPr>
      </w:pPr>
      <w:r>
        <w:rPr>
          <w:noProof/>
          <w:lang w:eastAsia="en-GB"/>
        </w:rPr>
        <w:pict>
          <v:shape id="_x0000_s1230" type="#_x0000_t12" style="position:absolute;left:0;text-align:left;margin-left:410pt;margin-top:24.4pt;width:44.25pt;height:45.55pt;z-index:251698176" strokeweight="3pt"/>
        </w:pict>
      </w:r>
      <w:r w:rsidRPr="000F7337">
        <w:rPr>
          <w:rFonts w:ascii="Kristen ITC" w:hAnsi="Kristen ITC"/>
          <w:b/>
          <w:sz w:val="32"/>
          <w:szCs w:val="32"/>
        </w:rPr>
        <w:t>I can…</w:t>
      </w:r>
    </w:p>
    <w:p w:rsidR="00576D6A" w:rsidRPr="006D1196" w:rsidRDefault="00576D6A" w:rsidP="00F13209">
      <w:pPr>
        <w:spacing w:after="0" w:line="240" w:lineRule="auto"/>
        <w:ind w:left="540" w:hanging="540"/>
        <w:contextualSpacing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1)</w:t>
      </w:r>
      <w:r>
        <w:rPr>
          <w:rFonts w:ascii="Comic Sans MS" w:hAnsi="Comic Sans MS"/>
          <w:sz w:val="28"/>
          <w:szCs w:val="28"/>
        </w:rPr>
        <w:tab/>
      </w:r>
      <w:r w:rsidRPr="00DF21B1">
        <w:rPr>
          <w:rFonts w:ascii="Comic Sans MS" w:hAnsi="Comic Sans MS"/>
          <w:sz w:val="28"/>
          <w:szCs w:val="28"/>
        </w:rPr>
        <w:t xml:space="preserve">Say at least 6 sentences to talk about </w:t>
      </w:r>
      <w:r w:rsidRPr="00DF21B1">
        <w:rPr>
          <w:rFonts w:ascii="Comic Sans MS" w:hAnsi="Comic Sans MS"/>
          <w:b/>
          <w:sz w:val="28"/>
          <w:szCs w:val="28"/>
        </w:rPr>
        <w:t>my daily routine.</w:t>
      </w:r>
      <w:r>
        <w:rPr>
          <w:rFonts w:ascii="Comic Sans MS" w:hAnsi="Comic Sans MS"/>
          <w:b/>
          <w:sz w:val="28"/>
          <w:szCs w:val="28"/>
        </w:rPr>
        <w:t xml:space="preserve">             </w:t>
      </w:r>
      <w:r w:rsidRPr="001C07B3">
        <w:rPr>
          <w:rFonts w:ascii="Comic Sans MS" w:hAnsi="Comic Sans MS"/>
          <w:i/>
          <w:sz w:val="28"/>
          <w:szCs w:val="28"/>
          <w:highlight w:val="yellow"/>
        </w:rPr>
        <w:t>Outcome 3-06a/b</w:t>
      </w:r>
    </w:p>
    <w:p w:rsidR="00576D6A" w:rsidRDefault="00576D6A" w:rsidP="00F13209">
      <w:pPr>
        <w:spacing w:after="0"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231" type="#_x0000_t75" alt="http://web.mac.com/arnold_zwicky/FCverb.gif" style="position:absolute;margin-left:348.65pt;margin-top:16.1pt;width:173pt;height:186.7pt;z-index:251725824;visibility:visible">
            <v:imagedata r:id="rId112" o:title=""/>
          </v:shape>
        </w:pict>
      </w:r>
      <w:r>
        <w:rPr>
          <w:noProof/>
          <w:lang w:eastAsia="en-GB"/>
        </w:rPr>
        <w:pict>
          <v:shape id="_x0000_s1232" type="#_x0000_t12" style="position:absolute;margin-left:211.65pt;margin-top:7.05pt;width:44.25pt;height:45.55pt;z-index:251691008" strokeweight="3pt"/>
        </w:pic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0F7337">
        <w:rPr>
          <w:rFonts w:ascii="Comic Sans MS" w:hAnsi="Comic Sans MS"/>
          <w:sz w:val="28"/>
          <w:szCs w:val="28"/>
        </w:rPr>
        <w:t>2)</w:t>
      </w:r>
      <w:r w:rsidRPr="000F7337">
        <w:rPr>
          <w:rFonts w:ascii="Comic Sans MS" w:hAnsi="Comic Sans MS"/>
          <w:sz w:val="28"/>
          <w:szCs w:val="28"/>
        </w:rPr>
        <w:tab/>
        <w:t>Find a verb in a dictionary.</w: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233" type="#_x0000_t12" style="position:absolute;margin-left:268.1pt;margin-top:8.4pt;width:44.25pt;height:45.55pt;z-index:251699200" strokeweight="3pt"/>
        </w:pic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0F7337">
        <w:rPr>
          <w:rFonts w:ascii="Comic Sans MS" w:hAnsi="Comic Sans MS"/>
          <w:sz w:val="28"/>
          <w:szCs w:val="28"/>
        </w:rPr>
        <w:t>3)</w:t>
      </w:r>
      <w:r w:rsidRPr="000F7337">
        <w:rPr>
          <w:rFonts w:ascii="Comic Sans MS" w:hAnsi="Comic Sans MS"/>
          <w:sz w:val="28"/>
          <w:szCs w:val="28"/>
        </w:rPr>
        <w:tab/>
        <w:t>Change the ending of an ‘er’ verb.</w:t>
      </w:r>
      <w:r w:rsidRPr="000F7337">
        <w:t xml:space="preserve"> </w: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234" type="#_x0000_t12" style="position:absolute;margin-left:235.5pt;margin-top:4.85pt;width:44.25pt;height:45.55pt;z-index:251700224" strokeweight="3pt"/>
        </w:pic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0F7337">
        <w:rPr>
          <w:rFonts w:ascii="Comic Sans MS" w:hAnsi="Comic Sans MS"/>
          <w:sz w:val="28"/>
          <w:szCs w:val="28"/>
        </w:rPr>
        <w:t>4)</w:t>
      </w:r>
      <w:r w:rsidRPr="000F7337">
        <w:rPr>
          <w:rFonts w:ascii="Comic Sans MS" w:hAnsi="Comic Sans MS"/>
          <w:sz w:val="28"/>
          <w:szCs w:val="28"/>
        </w:rPr>
        <w:tab/>
        <w:t>Use verbs with je, il and elle.</w:t>
      </w:r>
      <w:r w:rsidRPr="000F7337">
        <w:t xml:space="preserve"> </w: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after="0"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235" type="#_x0000_t12" style="position:absolute;margin-left:167.4pt;margin-top:1.65pt;width:44.25pt;height:45.55pt;z-index:251701248" strokeweight="3pt"/>
        </w:pic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0F7337">
        <w:rPr>
          <w:rFonts w:ascii="Comic Sans MS" w:hAnsi="Comic Sans MS"/>
          <w:sz w:val="28"/>
          <w:szCs w:val="28"/>
        </w:rPr>
        <w:t>5)</w:t>
      </w:r>
      <w:r w:rsidRPr="000F7337">
        <w:rPr>
          <w:rFonts w:ascii="Comic Sans MS" w:hAnsi="Comic Sans MS"/>
          <w:sz w:val="28"/>
          <w:szCs w:val="28"/>
        </w:rPr>
        <w:tab/>
        <w:t>Use verbs with on.</w:t>
      </w:r>
    </w:p>
    <w:p w:rsidR="00576D6A" w:rsidRDefault="00576D6A" w:rsidP="00F13209">
      <w:pPr>
        <w:spacing w:after="0" w:line="240" w:lineRule="auto"/>
        <w:contextualSpacing/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pict>
          <v:shape id="_x0000_s1236" type="#_x0000_t12" style="position:absolute;margin-left:469.35pt;margin-top:19.15pt;width:44.25pt;height:45.55pt;z-index:251702272" strokeweight="3pt"/>
        </w:pict>
      </w:r>
    </w:p>
    <w:p w:rsidR="00576D6A" w:rsidRDefault="00576D6A" w:rsidP="00F13209">
      <w:pPr>
        <w:spacing w:after="0"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6)</w:t>
      </w:r>
      <w:r>
        <w:rPr>
          <w:rFonts w:ascii="Comic Sans MS" w:hAnsi="Comic Sans MS"/>
          <w:sz w:val="28"/>
          <w:szCs w:val="28"/>
        </w:rPr>
        <w:tab/>
      </w:r>
      <w:r w:rsidRPr="000F7337">
        <w:rPr>
          <w:rFonts w:ascii="Comic Sans MS" w:hAnsi="Comic Sans MS"/>
          <w:sz w:val="28"/>
          <w:szCs w:val="28"/>
        </w:rPr>
        <w:t>Add in time or an idea of time to my sentences on my daily routine.</w:t>
      </w:r>
    </w:p>
    <w:p w:rsidR="00576D6A" w:rsidRPr="006D1196" w:rsidRDefault="00576D6A" w:rsidP="00F13209">
      <w:pPr>
        <w:spacing w:after="0" w:line="240" w:lineRule="auto"/>
        <w:contextualSpacing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1C07B3">
        <w:rPr>
          <w:rFonts w:ascii="Comic Sans MS" w:hAnsi="Comic Sans MS"/>
          <w:i/>
          <w:sz w:val="28"/>
          <w:szCs w:val="28"/>
          <w:highlight w:val="yellow"/>
        </w:rPr>
        <w:t>Outcome 3-06a/b</w:t>
      </w:r>
    </w:p>
    <w:p w:rsidR="00576D6A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237" type="#_x0000_t12" style="position:absolute;margin-left:324pt;margin-top:4.6pt;width:44.25pt;height:45.55pt;z-index:251703296" strokeweight="3pt"/>
        </w:pict>
      </w:r>
    </w:p>
    <w:p w:rsidR="00576D6A" w:rsidRPr="000F7337" w:rsidRDefault="00576D6A" w:rsidP="00F13209">
      <w:pPr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0F7337">
        <w:rPr>
          <w:rFonts w:ascii="Comic Sans MS" w:hAnsi="Comic Sans MS"/>
          <w:sz w:val="28"/>
          <w:szCs w:val="28"/>
        </w:rPr>
        <w:t>7)</w:t>
      </w:r>
      <w:r w:rsidRPr="000F7337">
        <w:rPr>
          <w:rFonts w:ascii="Comic Sans MS" w:hAnsi="Comic Sans MS"/>
          <w:sz w:val="28"/>
          <w:szCs w:val="28"/>
        </w:rPr>
        <w:tab/>
        <w:t>Begin to extend my daily routine sentences.</w:t>
      </w:r>
    </w:p>
    <w:p w:rsidR="00576D6A" w:rsidRPr="000F7337" w:rsidRDefault="00576D6A" w:rsidP="00F13209">
      <w:pPr>
        <w:rPr>
          <w:rFonts w:ascii="Comic Sans MS" w:hAnsi="Comic Sans MS"/>
          <w:sz w:val="28"/>
          <w:szCs w:val="28"/>
        </w:rPr>
      </w:pP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Practised at home on: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 xml:space="preserve">………………… (Date), </w:t>
      </w:r>
      <w:r>
        <w:rPr>
          <w:rFonts w:ascii="Comic Sans MS" w:hAnsi="Comic Sans MS"/>
          <w:sz w:val="28"/>
          <w:szCs w:val="28"/>
          <w:lang w:val="fr-FR"/>
        </w:rPr>
        <w:tab/>
        <w:t>(Signed)……………………………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Checked in class on : 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 xml:space="preserve">……………………. (Date) 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Notes for next time :</w:t>
      </w: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rFonts w:ascii="Comic Sans MS" w:hAnsi="Comic Sans MS"/>
          <w:sz w:val="28"/>
          <w:szCs w:val="28"/>
          <w:lang w:val="fr-FR"/>
        </w:rPr>
        <w:tab/>
        <w:t>…………………………………………………………………………………</w:t>
      </w:r>
    </w:p>
    <w:p w:rsidR="00576D6A" w:rsidRDefault="00576D6A" w:rsidP="00F13209">
      <w:pPr>
        <w:spacing w:line="240" w:lineRule="auto"/>
        <w:ind w:firstLine="720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…………………………………………………………………………………………………………………………………...</w:t>
      </w:r>
    </w:p>
    <w:p w:rsidR="00576D6A" w:rsidRDefault="00576D6A" w:rsidP="00F13209">
      <w:pPr>
        <w:ind w:left="6480"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(Signed)…………………………..</w:t>
      </w:r>
    </w:p>
    <w:p w:rsidR="00576D6A" w:rsidRPr="00D23A8B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>
        <w:rPr>
          <w:noProof/>
          <w:lang w:eastAsia="en-GB"/>
        </w:rPr>
        <w:pict>
          <v:shape id="Picture 149" o:spid="_x0000_s1238" type="#_x0000_t75" alt="http://www.thisfrenchlife.com/thisfrenchlife/images/meal_scl0603.jpg" style="position:absolute;left:0;text-align:left;margin-left:-20.15pt;margin-top:-21.75pt;width:127.25pt;height:127.25pt;z-index:251729920;visibility:visible">
            <v:imagedata r:id="rId113" o:title=""/>
          </v:shape>
        </w:pict>
      </w:r>
      <w:r>
        <w:rPr>
          <w:noProof/>
          <w:lang w:eastAsia="en-GB"/>
        </w:rPr>
        <w:pict>
          <v:shape id="Picture 148" o:spid="_x0000_s1239" type="#_x0000_t75" alt="http://www.propertysolutionslanguedoc.com/page10/files/French%20School.jpg" style="position:absolute;left:0;text-align:left;margin-left:411.85pt;margin-top:-21.75pt;width:131.5pt;height:121.75pt;z-index:251728896;visibility:visible">
            <v:imagedata r:id="rId114" o:title=""/>
          </v:shape>
        </w:pict>
      </w:r>
      <w:r w:rsidRPr="00D23A8B">
        <w:rPr>
          <w:rFonts w:ascii="Kristen ITC" w:hAnsi="Kristen ITC"/>
          <w:b/>
          <w:sz w:val="40"/>
          <w:szCs w:val="40"/>
        </w:rPr>
        <w:t>Section 5</w:t>
      </w:r>
    </w:p>
    <w:p w:rsidR="00576D6A" w:rsidRDefault="00576D6A" w:rsidP="00F13209">
      <w:pPr>
        <w:jc w:val="center"/>
        <w:rPr>
          <w:rFonts w:ascii="Kristen ITC" w:hAnsi="Kristen ITC"/>
          <w:b/>
          <w:sz w:val="40"/>
          <w:szCs w:val="40"/>
        </w:rPr>
      </w:pPr>
      <w:r w:rsidRPr="00D23A8B">
        <w:rPr>
          <w:rFonts w:ascii="Kristen ITC" w:hAnsi="Kristen ITC"/>
          <w:b/>
          <w:sz w:val="40"/>
          <w:szCs w:val="40"/>
        </w:rPr>
        <w:t xml:space="preserve">Research </w:t>
      </w:r>
    </w:p>
    <w:p w:rsidR="00576D6A" w:rsidRPr="00D23A8B" w:rsidRDefault="00576D6A" w:rsidP="00F13209">
      <w:pPr>
        <w:jc w:val="center"/>
        <w:rPr>
          <w:rFonts w:ascii="Kristen ITC" w:hAnsi="Kristen ITC"/>
          <w:b/>
          <w:sz w:val="36"/>
          <w:szCs w:val="36"/>
        </w:rPr>
      </w:pPr>
      <w:r w:rsidRPr="00D23A8B">
        <w:rPr>
          <w:rFonts w:ascii="Kristen ITC" w:hAnsi="Kristen ITC"/>
          <w:b/>
          <w:sz w:val="36"/>
          <w:szCs w:val="36"/>
        </w:rPr>
        <w:t>Schools in other countries</w:t>
      </w:r>
    </w:p>
    <w:p w:rsidR="00576D6A" w:rsidRPr="001148FE" w:rsidRDefault="00576D6A" w:rsidP="00F13209">
      <w:pPr>
        <w:spacing w:line="240" w:lineRule="auto"/>
        <w:ind w:left="357"/>
        <w:contextualSpacing/>
        <w:rPr>
          <w:rFonts w:ascii="Comic Sans MS" w:hAnsi="Comic Sans MS"/>
          <w:b/>
          <w:sz w:val="28"/>
          <w:szCs w:val="28"/>
        </w:rPr>
      </w:pPr>
      <w:r w:rsidRPr="001148FE">
        <w:rPr>
          <w:rFonts w:ascii="Comic Sans MS" w:hAnsi="Comic Sans MS"/>
          <w:b/>
          <w:sz w:val="28"/>
          <w:szCs w:val="28"/>
        </w:rPr>
        <w:t>You have already picked up quite a lot of information about school in France:</w:t>
      </w:r>
    </w:p>
    <w:p w:rsidR="00576D6A" w:rsidRPr="001148FE" w:rsidRDefault="00576D6A" w:rsidP="00F13209">
      <w:pPr>
        <w:spacing w:line="240" w:lineRule="auto"/>
        <w:contextualSpacing/>
        <w:rPr>
          <w:rFonts w:ascii="Comic Sans MS" w:hAnsi="Comic Sans MS"/>
          <w:b/>
          <w:sz w:val="28"/>
          <w:szCs w:val="28"/>
        </w:rPr>
      </w:pPr>
    </w:p>
    <w:p w:rsidR="00576D6A" w:rsidRPr="001148FE" w:rsidRDefault="00576D6A" w:rsidP="00F13209">
      <w:pPr>
        <w:numPr>
          <w:ilvl w:val="0"/>
          <w:numId w:val="20"/>
        </w:num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150" o:spid="_x0000_s1240" type="#_x0000_t75" alt="http://www.gapyear-france.com/images/717.jpg" style="position:absolute;left:0;text-align:left;margin-left:411.85pt;margin-top:6.55pt;width:134.1pt;height:100.65pt;z-index:251730944;visibility:visible">
            <v:imagedata r:id="rId115" o:title=""/>
          </v:shape>
        </w:pict>
      </w:r>
      <w:r w:rsidRPr="001148FE">
        <w:rPr>
          <w:rFonts w:ascii="Comic Sans MS" w:hAnsi="Comic Sans MS"/>
          <w:sz w:val="28"/>
          <w:szCs w:val="28"/>
        </w:rPr>
        <w:t>School starts around 8am.</w:t>
      </w:r>
    </w:p>
    <w:p w:rsidR="00576D6A" w:rsidRPr="001148FE" w:rsidRDefault="00576D6A" w:rsidP="00F13209">
      <w:pPr>
        <w:numPr>
          <w:ilvl w:val="0"/>
          <w:numId w:val="20"/>
        </w:numPr>
        <w:rPr>
          <w:rFonts w:ascii="Comic Sans MS" w:hAnsi="Comic Sans MS"/>
          <w:sz w:val="28"/>
          <w:szCs w:val="28"/>
        </w:rPr>
      </w:pPr>
      <w:r w:rsidRPr="001148FE">
        <w:rPr>
          <w:rFonts w:ascii="Comic Sans MS" w:hAnsi="Comic Sans MS"/>
          <w:sz w:val="28"/>
          <w:szCs w:val="28"/>
        </w:rPr>
        <w:t>Many children still go to school on Saturday mornings.</w:t>
      </w:r>
    </w:p>
    <w:p w:rsidR="00576D6A" w:rsidRDefault="00576D6A" w:rsidP="00F13209">
      <w:pPr>
        <w:numPr>
          <w:ilvl w:val="0"/>
          <w:numId w:val="20"/>
        </w:num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148FE">
        <w:rPr>
          <w:rFonts w:ascii="Comic Sans MS" w:hAnsi="Comic Sans MS"/>
          <w:sz w:val="28"/>
          <w:szCs w:val="28"/>
        </w:rPr>
        <w:t>French pupils do not wear uniform.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0879DF" w:rsidRDefault="00576D6A" w:rsidP="00F13209">
      <w:pPr>
        <w:spacing w:line="240" w:lineRule="auto"/>
        <w:ind w:firstLine="720"/>
        <w:contextualSpacing/>
        <w:rPr>
          <w:rFonts w:ascii="Kristen ITC" w:hAnsi="Kristen ITC"/>
          <w:b/>
          <w:sz w:val="36"/>
          <w:szCs w:val="36"/>
        </w:rPr>
      </w:pPr>
      <w:r w:rsidRPr="001148FE">
        <w:rPr>
          <w:rFonts w:ascii="Kristen ITC" w:hAnsi="Kristen ITC"/>
          <w:b/>
          <w:sz w:val="36"/>
          <w:szCs w:val="36"/>
        </w:rPr>
        <w:t>Task</w:t>
      </w:r>
    </w:p>
    <w:p w:rsidR="00576D6A" w:rsidRPr="001148FE" w:rsidRDefault="00576D6A" w:rsidP="00F13209">
      <w:pPr>
        <w:ind w:left="720"/>
        <w:rPr>
          <w:rFonts w:ascii="Comic Sans MS" w:hAnsi="Comic Sans MS"/>
          <w:sz w:val="28"/>
          <w:szCs w:val="28"/>
        </w:rPr>
      </w:pPr>
      <w:r w:rsidRPr="001148FE">
        <w:rPr>
          <w:rFonts w:ascii="Comic Sans MS" w:hAnsi="Comic Sans MS"/>
          <w:sz w:val="28"/>
          <w:szCs w:val="28"/>
        </w:rPr>
        <w:t>Research a country of your choice and find out what is differen</w:t>
      </w:r>
      <w:r>
        <w:rPr>
          <w:rFonts w:ascii="Comic Sans MS" w:hAnsi="Comic Sans MS"/>
          <w:sz w:val="28"/>
          <w:szCs w:val="28"/>
        </w:rPr>
        <w:t>t about school in that country compared to Britain and compared to France.</w:t>
      </w:r>
    </w:p>
    <w:p w:rsidR="00576D6A" w:rsidRPr="001148FE" w:rsidRDefault="00576D6A" w:rsidP="00F13209">
      <w:pPr>
        <w:ind w:firstLine="720"/>
        <w:rPr>
          <w:rFonts w:ascii="Comic Sans MS" w:hAnsi="Comic Sans MS"/>
          <w:sz w:val="28"/>
          <w:szCs w:val="28"/>
        </w:rPr>
      </w:pPr>
      <w:r w:rsidRPr="001148FE">
        <w:rPr>
          <w:rFonts w:ascii="Comic Sans MS" w:hAnsi="Comic Sans MS"/>
          <w:sz w:val="28"/>
          <w:szCs w:val="28"/>
        </w:rPr>
        <w:t>Be prepared to present your findings to the rest of your class – in English.</w:t>
      </w:r>
    </w:p>
    <w:p w:rsidR="00576D6A" w:rsidRDefault="00576D6A" w:rsidP="00F13209">
      <w:pPr>
        <w:ind w:left="72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Picture 147" o:spid="_x0000_s1241" type="#_x0000_t75" alt="http://www.france24.com/en/files/imagecache/france24_ct_player_thumbnail/story/grippe-france-ecole-m.jpg" style="position:absolute;left:0;text-align:left;margin-left:409.25pt;margin-top:24.9pt;width:124.05pt;height:91.5pt;z-index:251727872;visibility:visible">
            <v:imagedata r:id="rId116" o:title=""/>
          </v:shape>
        </w:pict>
      </w:r>
      <w:r w:rsidRPr="001148FE">
        <w:rPr>
          <w:rFonts w:ascii="Comic Sans MS" w:hAnsi="Comic Sans MS"/>
          <w:sz w:val="28"/>
          <w:szCs w:val="28"/>
        </w:rPr>
        <w:t>Have some visual aids to help with your presentation – your teacher can then display your findings in class.</w:t>
      </w:r>
    </w:p>
    <w:p w:rsidR="00576D6A" w:rsidRPr="001148FE" w:rsidRDefault="00576D6A" w:rsidP="00F13209">
      <w:pPr>
        <w:rPr>
          <w:rFonts w:ascii="Comic Sans MS" w:hAnsi="Comic Sans MS"/>
          <w:sz w:val="28"/>
          <w:szCs w:val="28"/>
        </w:rPr>
      </w:pPr>
    </w:p>
    <w:p w:rsidR="00576D6A" w:rsidRPr="001148FE" w:rsidRDefault="00576D6A" w:rsidP="00F13209">
      <w:pPr>
        <w:ind w:firstLine="720"/>
        <w:rPr>
          <w:rFonts w:ascii="Kristen ITC" w:hAnsi="Kristen ITC"/>
          <w:b/>
          <w:sz w:val="36"/>
          <w:szCs w:val="36"/>
        </w:rPr>
      </w:pPr>
      <w:r w:rsidRPr="001148FE">
        <w:rPr>
          <w:rFonts w:ascii="Kristen ITC" w:hAnsi="Kristen ITC"/>
          <w:b/>
          <w:sz w:val="36"/>
          <w:szCs w:val="36"/>
        </w:rPr>
        <w:t>Assessment Review</w:t>
      </w:r>
    </w:p>
    <w:p w:rsidR="00576D6A" w:rsidRPr="0083144D" w:rsidRDefault="00576D6A" w:rsidP="00F13209">
      <w:pPr>
        <w:ind w:left="720"/>
        <w:rPr>
          <w:rFonts w:ascii="Comic Sans MS" w:hAnsi="Comic Sans MS"/>
          <w:i/>
          <w:sz w:val="28"/>
          <w:szCs w:val="28"/>
        </w:rPr>
      </w:pPr>
      <w:r>
        <w:rPr>
          <w:noProof/>
          <w:lang w:eastAsia="en-GB"/>
        </w:rPr>
        <w:pict>
          <v:shape id="_x0000_s1242" type="#_x0000_t12" style="position:absolute;left:0;text-align:left;margin-left:355pt;margin-top:48.65pt;width:29.55pt;height:29.35pt;z-index:251731968" strokeweight="3pt"/>
        </w:pict>
      </w:r>
      <w:r w:rsidRPr="001148FE">
        <w:rPr>
          <w:rFonts w:ascii="Comic Sans MS" w:hAnsi="Comic Sans MS"/>
          <w:b/>
          <w:sz w:val="28"/>
          <w:szCs w:val="28"/>
        </w:rPr>
        <w:t>How do you think your presentation went?</w:t>
      </w:r>
      <w:r>
        <w:rPr>
          <w:rFonts w:ascii="Comic Sans MS" w:hAnsi="Comic Sans MS"/>
          <w:b/>
          <w:sz w:val="28"/>
          <w:szCs w:val="28"/>
        </w:rPr>
        <w:t xml:space="preserve"> Colour in the stars (red, yellow or green) according to how confident you feel.</w:t>
      </w:r>
      <w:r w:rsidRPr="001C07B3">
        <w:rPr>
          <w:rFonts w:ascii="Comic Sans MS" w:hAnsi="Comic Sans MS"/>
          <w:i/>
          <w:sz w:val="28"/>
          <w:szCs w:val="28"/>
          <w:highlight w:val="yellow"/>
        </w:rPr>
        <w:t>Outcome 3-06a/b</w:t>
      </w:r>
    </w:p>
    <w:p w:rsidR="00576D6A" w:rsidRPr="001148FE" w:rsidRDefault="00576D6A" w:rsidP="00F13209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243" type="#_x0000_t12" style="position:absolute;left:0;text-align:left;margin-left:325.45pt;margin-top:27.5pt;width:29.55pt;height:29.35pt;z-index:251732992" strokeweight="3pt"/>
        </w:pict>
      </w:r>
      <w:r w:rsidRPr="001148FE">
        <w:rPr>
          <w:rFonts w:ascii="Comic Sans MS" w:hAnsi="Comic Sans MS"/>
          <w:sz w:val="28"/>
          <w:szCs w:val="28"/>
        </w:rPr>
        <w:t>I can present my research to the class clearly.</w:t>
      </w:r>
      <w:r w:rsidRPr="001F573E">
        <w:t xml:space="preserve"> </w:t>
      </w:r>
    </w:p>
    <w:p w:rsidR="00576D6A" w:rsidRPr="001148FE" w:rsidRDefault="00576D6A" w:rsidP="00F13209">
      <w:pPr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pict>
          <v:shape id="_x0000_s1244" type="#_x0000_t12" style="position:absolute;left:0;text-align:left;margin-left:355pt;margin-top:24.4pt;width:29.55pt;height:29.35pt;z-index:251734016" strokeweight="3pt"/>
        </w:pict>
      </w:r>
      <w:r w:rsidRPr="001148FE">
        <w:rPr>
          <w:rFonts w:ascii="Comic Sans MS" w:hAnsi="Comic Sans MS"/>
          <w:sz w:val="28"/>
          <w:szCs w:val="28"/>
        </w:rPr>
        <w:t>I can use visual aids to display information.</w:t>
      </w:r>
    </w:p>
    <w:p w:rsidR="00576D6A" w:rsidRPr="000879DF" w:rsidRDefault="00576D6A" w:rsidP="00F13209">
      <w:pPr>
        <w:numPr>
          <w:ilvl w:val="0"/>
          <w:numId w:val="21"/>
        </w:numPr>
        <w:rPr>
          <w:sz w:val="28"/>
          <w:szCs w:val="28"/>
        </w:rPr>
      </w:pPr>
      <w:r w:rsidRPr="001148FE">
        <w:rPr>
          <w:rFonts w:ascii="Comic Sans MS" w:hAnsi="Comic Sans MS"/>
          <w:sz w:val="28"/>
          <w:szCs w:val="28"/>
        </w:rPr>
        <w:t>I can respond to questions about my research.</w:t>
      </w:r>
    </w:p>
    <w:p w:rsidR="00576D6A" w:rsidRPr="000879DF" w:rsidRDefault="00576D6A" w:rsidP="00F13209">
      <w:pPr>
        <w:numPr>
          <w:ilvl w:val="0"/>
          <w:numId w:val="21"/>
        </w:numPr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 can do to improve my next presentation____________________</w:t>
      </w:r>
    </w:p>
    <w:p w:rsidR="00576D6A" w:rsidRPr="000879DF" w:rsidRDefault="00576D6A" w:rsidP="00F13209">
      <w:pPr>
        <w:ind w:left="720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</w:t>
      </w:r>
    </w:p>
    <w:p w:rsidR="00576D6A" w:rsidRPr="00182846" w:rsidRDefault="00576D6A" w:rsidP="00F13209">
      <w:pPr>
        <w:jc w:val="center"/>
        <w:rPr>
          <w:rFonts w:ascii="Kristen ITC" w:hAnsi="Kristen ITC" w:cs="Arial"/>
          <w:b/>
          <w:sz w:val="32"/>
          <w:szCs w:val="32"/>
        </w:rPr>
      </w:pPr>
      <w:r>
        <w:rPr>
          <w:noProof/>
          <w:lang w:eastAsia="en-GB"/>
        </w:rPr>
        <w:pict>
          <v:shape id="Picture 168" o:spid="_x0000_s1245" type="#_x0000_t75" alt="http://school.discoveryeducation.com/clipart/images/thinkingcapwhoa_color.gif" style="position:absolute;left:0;text-align:left;margin-left:388.8pt;margin-top:-22.35pt;width:166.1pt;height:192.4pt;z-index:-251580416;visibility:visible">
            <v:imagedata r:id="rId107" o:title=""/>
          </v:shape>
        </w:pict>
      </w:r>
      <w:r>
        <w:rPr>
          <w:noProof/>
          <w:lang w:eastAsia="en-GB"/>
        </w:rPr>
        <w:pict>
          <v:shape id="Picture 167" o:spid="_x0000_s1246" type="#_x0000_t75" alt="http://www.clipproject.info/Cliparts_Free/Schule_Free/Clipart-Cartoon-Design-04.gif" style="position:absolute;left:0;text-align:left;margin-left:-19.55pt;margin-top:-31.5pt;width:134.95pt;height:134.95pt;z-index:-251581440;visibility:visible">
            <v:imagedata r:id="rId15" o:title=""/>
          </v:shape>
        </w:pict>
      </w:r>
      <w:r w:rsidRPr="00182846">
        <w:rPr>
          <w:rFonts w:ascii="Kristen ITC" w:hAnsi="Kristen ITC" w:cs="Arial"/>
          <w:b/>
          <w:sz w:val="32"/>
          <w:szCs w:val="32"/>
        </w:rPr>
        <w:t xml:space="preserve">Section 6 </w:t>
      </w:r>
    </w:p>
    <w:p w:rsidR="00576D6A" w:rsidRPr="00182846" w:rsidRDefault="00576D6A" w:rsidP="00F13209">
      <w:pPr>
        <w:jc w:val="center"/>
        <w:rPr>
          <w:rFonts w:ascii="Kristen ITC" w:hAnsi="Kristen ITC" w:cs="Arial"/>
          <w:b/>
          <w:sz w:val="32"/>
          <w:szCs w:val="32"/>
        </w:rPr>
      </w:pPr>
      <w:r w:rsidRPr="00182846">
        <w:rPr>
          <w:rFonts w:ascii="Kristen ITC" w:hAnsi="Kristen ITC" w:cs="Arial"/>
          <w:b/>
          <w:sz w:val="32"/>
          <w:szCs w:val="32"/>
        </w:rPr>
        <w:t>Basic key words and phrases</w:t>
      </w:r>
    </w:p>
    <w:p w:rsidR="00576D6A" w:rsidRPr="00182846" w:rsidRDefault="00576D6A" w:rsidP="00F13209">
      <w:pPr>
        <w:jc w:val="center"/>
        <w:rPr>
          <w:rFonts w:ascii="Kristen ITC" w:hAnsi="Kristen ITC" w:cs="Arial"/>
          <w:b/>
          <w:sz w:val="32"/>
          <w:szCs w:val="32"/>
        </w:rPr>
      </w:pPr>
    </w:p>
    <w:p w:rsidR="00576D6A" w:rsidRPr="00182846" w:rsidRDefault="00576D6A" w:rsidP="00F13209">
      <w:pPr>
        <w:rPr>
          <w:rFonts w:ascii="Kristen ITC" w:hAnsi="Kristen ITC" w:cs="Arial"/>
          <w:b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>A:</w:t>
      </w:r>
      <w:r w:rsidRPr="00182846">
        <w:rPr>
          <w:rFonts w:ascii="Kristen ITC" w:hAnsi="Kristen ITC" w:cs="Arial"/>
          <w:b/>
          <w:sz w:val="28"/>
          <w:szCs w:val="28"/>
        </w:rPr>
        <w:tab/>
        <w:t xml:space="preserve"> Classroom commands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Ouvrez les cahiers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Open your jotters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Fermez les cahiers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Close your jotters</w:t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Picture 170" o:spid="_x0000_s1247" type="#_x0000_t75" alt="MC900439407[1]" style="position:absolute;margin-left:419.35pt;margin-top:9.3pt;width:113.9pt;height:122.85pt;z-index:-251578368;visibility:visible">
            <v:imagedata r:id="rId117" o:title=""/>
          </v:shape>
        </w:pict>
      </w:r>
      <w:r>
        <w:rPr>
          <w:rFonts w:ascii="Comic Sans MS" w:hAnsi="Comic Sans MS" w:cs="Arial"/>
          <w:sz w:val="28"/>
          <w:szCs w:val="28"/>
        </w:rPr>
        <w:t>Ouvrez la fenêtre</w:t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ab/>
        <w:t>Open</w:t>
      </w:r>
      <w:r w:rsidRPr="00182846">
        <w:rPr>
          <w:rFonts w:ascii="Comic Sans MS" w:hAnsi="Comic Sans MS" w:cs="Arial"/>
          <w:sz w:val="28"/>
          <w:szCs w:val="28"/>
        </w:rPr>
        <w:t xml:space="preserve"> the window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Fermez la porte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Close the door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Travaillez à deux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Work in pairs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Écoutez la cassette/le CD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Listen to the cassette/the CD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Prenez un stylo/un crayon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>
        <w:rPr>
          <w:rFonts w:ascii="Comic Sans MS" w:hAnsi="Comic Sans MS" w:cs="Arial"/>
          <w:sz w:val="28"/>
          <w:szCs w:val="28"/>
        </w:rPr>
        <w:t>T</w:t>
      </w:r>
      <w:r w:rsidRPr="00182846">
        <w:rPr>
          <w:rFonts w:ascii="Comic Sans MS" w:hAnsi="Comic Sans MS" w:cs="Arial"/>
          <w:sz w:val="28"/>
          <w:szCs w:val="28"/>
        </w:rPr>
        <w:t>ake out your pen/pencil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Qu’est-ce que c’est?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What is it?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C’est un/une…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It’s a…</w:t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</w:p>
    <w:p w:rsidR="00576D6A" w:rsidRPr="00182846" w:rsidRDefault="00576D6A" w:rsidP="00F13209">
      <w:pPr>
        <w:rPr>
          <w:rFonts w:ascii="Kristen ITC" w:hAnsi="Kristen ITC" w:cs="Arial"/>
          <w:b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 xml:space="preserve">B: </w:t>
      </w:r>
      <w:r w:rsidRPr="00182846">
        <w:rPr>
          <w:rFonts w:ascii="Kristen ITC" w:hAnsi="Kristen ITC" w:cs="Arial"/>
          <w:b/>
          <w:sz w:val="28"/>
          <w:szCs w:val="28"/>
        </w:rPr>
        <w:tab/>
        <w:t>School objects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un cahier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jotter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une règle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ruler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un crayon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pencil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un sac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bag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une gomme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rubber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un stylo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pen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un livre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a book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une trousse</w:t>
      </w:r>
      <w:r w:rsidRPr="00182846">
        <w:rPr>
          <w:rFonts w:ascii="Comic Sans MS" w:hAnsi="Comic Sans MS" w:cs="Arial"/>
          <w:sz w:val="28"/>
          <w:szCs w:val="28"/>
        </w:rPr>
        <w:tab/>
        <w:t>a pencil case</w:t>
      </w:r>
    </w:p>
    <w:p w:rsidR="00576D6A" w:rsidRPr="00182846" w:rsidRDefault="00576D6A" w:rsidP="00F13209">
      <w:pPr>
        <w:spacing w:line="240" w:lineRule="auto"/>
        <w:contextualSpacing/>
        <w:jc w:val="center"/>
        <w:rPr>
          <w:rFonts w:ascii="Comic Sans MS" w:hAnsi="Comic Sans MS" w:cs="Arial"/>
          <w:b/>
          <w:sz w:val="28"/>
          <w:szCs w:val="28"/>
        </w:rPr>
      </w:pPr>
    </w:p>
    <w:p w:rsidR="00576D6A" w:rsidRPr="00182846" w:rsidRDefault="00576D6A" w:rsidP="00F13209">
      <w:pPr>
        <w:rPr>
          <w:rFonts w:ascii="Kristen ITC" w:hAnsi="Kristen ITC" w:cs="Arial"/>
          <w:b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 xml:space="preserve">C: </w:t>
      </w:r>
      <w:r w:rsidRPr="00182846">
        <w:rPr>
          <w:rFonts w:ascii="Kristen ITC" w:hAnsi="Kristen ITC" w:cs="Arial"/>
          <w:b/>
          <w:sz w:val="28"/>
          <w:szCs w:val="28"/>
        </w:rPr>
        <w:tab/>
        <w:t>Classroom objects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le professeur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 teacher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la fenêtre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 window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le tableau blanc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 white board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la table/les tables</w:t>
      </w:r>
      <w:r w:rsidRPr="00182846">
        <w:rPr>
          <w:rFonts w:ascii="Comic Sans MS" w:hAnsi="Comic Sans MS" w:cs="Arial"/>
          <w:sz w:val="28"/>
          <w:szCs w:val="28"/>
        </w:rPr>
        <w:tab/>
        <w:t>the table(s)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la porte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 door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la chaise/les chaises</w:t>
      </w:r>
      <w:r w:rsidRPr="00182846">
        <w:rPr>
          <w:rFonts w:ascii="Comic Sans MS" w:hAnsi="Comic Sans MS" w:cs="Arial"/>
          <w:sz w:val="28"/>
          <w:szCs w:val="28"/>
        </w:rPr>
        <w:tab/>
        <w:t>the chair(s)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 xml:space="preserve">il y a 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there is/there are</w:t>
      </w:r>
    </w:p>
    <w:p w:rsidR="00576D6A" w:rsidRDefault="00576D6A" w:rsidP="00F13209">
      <w:pPr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rPr>
          <w:rFonts w:ascii="Kristen ITC" w:hAnsi="Kristen ITC" w:cs="Arial"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 xml:space="preserve">D: </w:t>
      </w:r>
      <w:r w:rsidRPr="00182846">
        <w:rPr>
          <w:rFonts w:ascii="Kristen ITC" w:hAnsi="Kristen ITC" w:cs="Arial"/>
          <w:b/>
          <w:sz w:val="28"/>
          <w:szCs w:val="28"/>
        </w:rPr>
        <w:tab/>
        <w:t>Colours</w:t>
      </w:r>
      <w:r w:rsidRPr="00182846">
        <w:rPr>
          <w:rFonts w:ascii="Kristen ITC" w:hAnsi="Kristen ITC" w:cs="Arial"/>
          <w:sz w:val="28"/>
          <w:szCs w:val="28"/>
        </w:rPr>
        <w:tab/>
      </w:r>
      <w:r w:rsidRPr="00182846">
        <w:rPr>
          <w:rFonts w:ascii="Kristen ITC" w:hAnsi="Kristen ITC" w:cs="Arial"/>
          <w:sz w:val="28"/>
          <w:szCs w:val="28"/>
        </w:rPr>
        <w:tab/>
      </w:r>
      <w:r w:rsidRPr="00182846">
        <w:rPr>
          <w:rFonts w:ascii="Kristen ITC" w:hAnsi="Kristen ITC" w:cs="Arial"/>
          <w:sz w:val="28"/>
          <w:szCs w:val="28"/>
        </w:rPr>
        <w:tab/>
      </w:r>
      <w:r w:rsidRPr="00182846">
        <w:rPr>
          <w:rFonts w:ascii="Kristen ITC" w:hAnsi="Kristen ITC" w:cs="Arial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Picture 169" o:spid="_x0000_s1248" type="#_x0000_t75" alt="http://catch-allclipart.com/educationalpics/0097deducational.jpg" style="position:absolute;margin-left:467.8pt;margin-top:5.3pt;width:60.25pt;height:102.95pt;z-index:251737088;visibility:visible">
            <v:imagedata r:id="rId118" o:title=""/>
          </v:shape>
        </w:pict>
      </w:r>
      <w:r w:rsidRPr="00182846">
        <w:rPr>
          <w:rFonts w:ascii="Comic Sans MS" w:hAnsi="Comic Sans MS" w:cs="Arial"/>
          <w:sz w:val="28"/>
          <w:szCs w:val="28"/>
        </w:rPr>
        <w:t>blanc</w:t>
      </w:r>
      <w:r w:rsidRPr="00182846">
        <w:rPr>
          <w:rFonts w:ascii="Comic Sans MS" w:hAnsi="Comic Sans MS" w:cs="Arial"/>
          <w:sz w:val="28"/>
          <w:szCs w:val="28"/>
        </w:rPr>
        <w:tab/>
        <w:t>(he)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white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noir(e)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black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bleu(e)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blue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orange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orange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gris(e)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grey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rouge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red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jaune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yellow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vert(e)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green</w:t>
      </w:r>
      <w:r w:rsidRPr="002D77F3">
        <w:t xml:space="preserve"> 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marron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brown</w:t>
      </w:r>
    </w:p>
    <w:p w:rsidR="00576D6A" w:rsidRDefault="00576D6A" w:rsidP="00F13209">
      <w:pPr>
        <w:rPr>
          <w:rFonts w:ascii="Kristen ITC" w:hAnsi="Kristen ITC" w:cs="Arial"/>
          <w:sz w:val="28"/>
          <w:szCs w:val="28"/>
        </w:rPr>
      </w:pPr>
      <w:r>
        <w:rPr>
          <w:noProof/>
          <w:lang w:eastAsia="en-GB"/>
        </w:rPr>
        <w:pict>
          <v:shape id="Picture 171" o:spid="_x0000_s1249" type="#_x0000_t75" alt="http://www.logosoftwear.com/embroideryclipart/Eiffel%20Tower%20with%20French%20Flag%20small.AIMFR16.jpg" style="position:absolute;margin-left:234.9pt;margin-top:-2.5pt;width:71pt;height:101.8pt;z-index:251739136;visibility:visible">
            <v:imagedata r:id="rId119" o:title=""/>
          </v:shape>
        </w:pict>
      </w:r>
      <w:r w:rsidRPr="00182846">
        <w:rPr>
          <w:rFonts w:ascii="Kristen ITC" w:hAnsi="Kristen ITC" w:cs="Arial"/>
          <w:b/>
          <w:sz w:val="28"/>
          <w:szCs w:val="28"/>
        </w:rPr>
        <w:t xml:space="preserve">E: </w:t>
      </w:r>
      <w:r w:rsidRPr="00182846">
        <w:rPr>
          <w:rFonts w:ascii="Kristen ITC" w:hAnsi="Kristen ITC" w:cs="Arial"/>
          <w:b/>
          <w:sz w:val="28"/>
          <w:szCs w:val="28"/>
        </w:rPr>
        <w:tab/>
        <w:t>Subjects</w:t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sz w:val="28"/>
          <w:szCs w:val="28"/>
        </w:rPr>
        <w:tab/>
      </w:r>
    </w:p>
    <w:p w:rsidR="00576D6A" w:rsidRPr="00182846" w:rsidRDefault="00576D6A" w:rsidP="00F13209">
      <w:pPr>
        <w:rPr>
          <w:rFonts w:ascii="Kristen ITC" w:hAnsi="Kristen ITC" w:cs="Arial"/>
          <w:sz w:val="28"/>
          <w:szCs w:val="28"/>
        </w:rPr>
      </w:pPr>
      <w:r w:rsidRPr="00182846">
        <w:rPr>
          <w:rFonts w:ascii="Kristen ITC" w:hAnsi="Kristen ITC" w:cs="Arial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le français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French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l’histoire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history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le dessin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art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l’anglais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English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le sport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P.E.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l’allemand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German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le théâtre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drama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l’espagnol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Spanish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la géographie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geography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l’éducation physique</w:t>
      </w:r>
      <w:r w:rsidRPr="00182846">
        <w:rPr>
          <w:rFonts w:ascii="Comic Sans MS" w:hAnsi="Comic Sans MS"/>
          <w:sz w:val="28"/>
          <w:szCs w:val="28"/>
          <w:lang w:val="fr-FR"/>
        </w:rPr>
        <w:tab/>
        <w:t>P.E.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la musique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music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les sciences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science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i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la technologie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technical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les maths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maths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la politique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modern studies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la religion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R.M.E.</w:t>
      </w:r>
    </w:p>
    <w:p w:rsidR="00576D6A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pict>
          <v:shape id="Picture 173" o:spid="_x0000_s1250" type="#_x0000_t75" alt="MC900300119[1]" style="position:absolute;margin-left:462.35pt;margin-top:7.6pt;width:78.55pt;height:101.35pt;z-index:251741184;visibility:visible">
            <v:imagedata r:id="rId120" o:title=""/>
          </v:shape>
        </w:pict>
      </w:r>
      <w:r w:rsidRPr="00182846">
        <w:rPr>
          <w:rFonts w:ascii="Comic Sans MS" w:hAnsi="Comic Sans MS"/>
          <w:sz w:val="28"/>
          <w:szCs w:val="28"/>
          <w:lang w:val="fr-FR"/>
        </w:rPr>
        <w:t>les travaux ménagers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Home Economics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</w:p>
    <w:p w:rsidR="00576D6A" w:rsidRPr="00182846" w:rsidRDefault="00576D6A" w:rsidP="00F13209">
      <w:pPr>
        <w:contextualSpacing/>
        <w:rPr>
          <w:rFonts w:ascii="Kristen ITC" w:hAnsi="Kristen ITC"/>
          <w:b/>
          <w:sz w:val="28"/>
          <w:szCs w:val="28"/>
          <w:lang w:val="fr-FR"/>
        </w:rPr>
      </w:pPr>
      <w:r w:rsidRPr="00182846">
        <w:rPr>
          <w:rFonts w:ascii="Kristen ITC" w:hAnsi="Kristen ITC"/>
          <w:b/>
          <w:sz w:val="28"/>
          <w:szCs w:val="28"/>
          <w:lang w:val="fr-FR"/>
        </w:rPr>
        <w:t>F :</w:t>
      </w:r>
      <w:r w:rsidRPr="00182846">
        <w:rPr>
          <w:rFonts w:ascii="Kristen ITC" w:hAnsi="Kristen ITC"/>
          <w:b/>
          <w:sz w:val="28"/>
          <w:szCs w:val="28"/>
          <w:lang w:val="fr-FR"/>
        </w:rPr>
        <w:tab/>
        <w:t xml:space="preserve"> Opinions</w:t>
      </w:r>
    </w:p>
    <w:p w:rsidR="00576D6A" w:rsidRPr="00182846" w:rsidRDefault="00576D6A" w:rsidP="00F13209">
      <w:pPr>
        <w:contextualSpacing/>
        <w:rPr>
          <w:rFonts w:ascii="Comic Sans MS" w:hAnsi="Comic Sans MS"/>
          <w:sz w:val="28"/>
          <w:szCs w:val="28"/>
          <w:u w:val="single"/>
          <w:lang w:val="fr-FR"/>
        </w:rPr>
      </w:pP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j’adore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I love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c’est amusant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it’s fun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j’aime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I like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c’est facile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it’s easy</w:t>
      </w:r>
      <w:r w:rsidRPr="000C642E">
        <w:t xml:space="preserve"> 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je n’aime pas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 don’t like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c’est intéressant</w:t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interesting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je déteste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 hate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c’est génial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great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pourquoi ?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why ?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ça va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okay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parce que…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because…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c’est nul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rubbish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c’est amusant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fun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c’est difficile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difficult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c’est facile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easy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c’est ennuyeux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borin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c’est ma matière préférée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my favourite subject</w:t>
      </w:r>
    </w:p>
    <w:p w:rsidR="00576D6A" w:rsidRPr="00182846" w:rsidRDefault="00576D6A" w:rsidP="00F13209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noProof/>
          <w:lang w:eastAsia="en-GB"/>
        </w:rPr>
        <w:pict>
          <v:shape id="Picture 172" o:spid="_x0000_s1251" type="#_x0000_t75" alt="http://2.bp.blogspot.com/_oNMyXKFEdO8/TDjn1cBCjXI/AAAAAAAAdCA/cqEtH2m8Wmo/s320/freehistoryclipart.gif" style="position:absolute;margin-left:256pt;margin-top:24.3pt;width:251.55pt;height:264.4pt;z-index:251740160;visibility:visible">
            <v:imagedata r:id="rId121" o:title=""/>
          </v:shape>
        </w:pict>
      </w:r>
    </w:p>
    <w:p w:rsidR="00576D6A" w:rsidRPr="00182846" w:rsidRDefault="00576D6A" w:rsidP="00F13209">
      <w:pPr>
        <w:contextualSpacing/>
        <w:rPr>
          <w:rFonts w:ascii="Kristen ITC" w:hAnsi="Kristen ITC"/>
          <w:b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 xml:space="preserve">G: </w:t>
      </w:r>
      <w:r w:rsidRPr="00182846">
        <w:rPr>
          <w:rFonts w:ascii="Kristen ITC" w:hAnsi="Kristen ITC" w:cs="Arial"/>
          <w:b/>
          <w:sz w:val="28"/>
          <w:szCs w:val="28"/>
        </w:rPr>
        <w:tab/>
        <w:t>D</w:t>
      </w:r>
      <w:r w:rsidRPr="00182846">
        <w:rPr>
          <w:rFonts w:ascii="Kristen ITC" w:hAnsi="Kristen ITC"/>
          <w:b/>
          <w:sz w:val="28"/>
          <w:szCs w:val="28"/>
        </w:rPr>
        <w:t>ays of the week</w:t>
      </w:r>
    </w:p>
    <w:p w:rsidR="00576D6A" w:rsidRPr="00182846" w:rsidRDefault="00576D6A" w:rsidP="00F13209">
      <w:pPr>
        <w:contextualSpacing/>
        <w:rPr>
          <w:rFonts w:ascii="Kristen ITC" w:hAnsi="Kristen ITC"/>
          <w:b/>
          <w:sz w:val="28"/>
          <w:szCs w:val="28"/>
        </w:rPr>
      </w:pP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lundi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Monday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mardi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Tuesday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mercredi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Wednesday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jeudi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Thursday</w:t>
      </w:r>
      <w:r w:rsidRPr="00182846">
        <w:rPr>
          <w:rFonts w:ascii="Comic Sans MS" w:hAnsi="Comic Sans MS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vendredi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Friday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samedi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Saturday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dimanche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Sunday</w:t>
      </w:r>
    </w:p>
    <w:p w:rsidR="00576D6A" w:rsidRPr="00182846" w:rsidRDefault="00576D6A" w:rsidP="00F13209">
      <w:pPr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le lundi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on Mondays</w:t>
      </w:r>
    </w:p>
    <w:p w:rsidR="00576D6A" w:rsidRPr="00182846" w:rsidRDefault="00576D6A" w:rsidP="00F13209">
      <w:pPr>
        <w:rPr>
          <w:rFonts w:ascii="Kristen ITC" w:hAnsi="Kristen ITC"/>
          <w:b/>
          <w:sz w:val="28"/>
          <w:szCs w:val="28"/>
        </w:rPr>
      </w:pPr>
      <w:r>
        <w:rPr>
          <w:noProof/>
          <w:lang w:eastAsia="en-GB"/>
        </w:rPr>
        <w:pict>
          <v:shape id="Picture 174" o:spid="_x0000_s1252" type="#_x0000_t75" alt="http://www.clipartheaven.com/clipart/business_%26_office/cartoons_(n_-_z)/watching_clock.gif" style="position:absolute;margin-left:370.3pt;margin-top:-6pt;width:178.25pt;height:215.25pt;z-index:251742208;visibility:visible">
            <v:imagedata r:id="rId122" o:title=""/>
          </v:shape>
        </w:pict>
      </w:r>
      <w:r w:rsidRPr="00182846">
        <w:rPr>
          <w:rFonts w:ascii="Kristen ITC" w:hAnsi="Kristen ITC"/>
          <w:b/>
          <w:sz w:val="28"/>
          <w:szCs w:val="28"/>
        </w:rPr>
        <w:t xml:space="preserve">H: </w:t>
      </w:r>
      <w:r w:rsidRPr="00182846">
        <w:rPr>
          <w:rFonts w:ascii="Kristen ITC" w:hAnsi="Kristen ITC"/>
          <w:b/>
          <w:sz w:val="28"/>
          <w:szCs w:val="28"/>
        </w:rPr>
        <w:tab/>
        <w:t xml:space="preserve">Time 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 xml:space="preserve">Quelle heure est-il? 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What time is it?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2 o’clock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cinq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5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dix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10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et quart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¼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vingt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20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vingt-cinq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25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deux heures et demie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½  past 2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 xml:space="preserve">il est trois heures moins vingt-cinq  </w:t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25 to 3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trois heures moins vingt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20 to 3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 xml:space="preserve">il est trois heures moins le quart </w:t>
      </w:r>
      <w:r w:rsidRPr="00182846">
        <w:rPr>
          <w:rFonts w:ascii="Comic Sans MS" w:hAnsi="Comic Sans MS"/>
          <w:sz w:val="28"/>
          <w:szCs w:val="28"/>
          <w:lang w:val="fr-FR"/>
        </w:rPr>
        <w:tab/>
        <w:t xml:space="preserve"> it’s ¼ to 3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trois heures moins dix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10 to 3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>
        <w:rPr>
          <w:noProof/>
          <w:lang w:eastAsia="en-GB"/>
        </w:rPr>
        <w:pict>
          <v:shape id="Picture 175" o:spid="_x0000_s1253" type="#_x0000_t75" alt="http://school.discoveryeducation.com/clipart/images/clock.gif" style="position:absolute;margin-left:343.95pt;margin-top:19pt;width:212.85pt;height:204pt;z-index:-251573248;visibility:visible">
            <v:imagedata r:id="rId85" o:title=""/>
          </v:shape>
        </w:pict>
      </w:r>
      <w:r w:rsidRPr="00182846">
        <w:rPr>
          <w:rFonts w:ascii="Comic Sans MS" w:hAnsi="Comic Sans MS"/>
          <w:sz w:val="28"/>
          <w:szCs w:val="28"/>
          <w:lang w:val="fr-FR"/>
        </w:rPr>
        <w:t>il est trois heures moins cinq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5 to 3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une heure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1 o’clock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midi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midday</w:t>
      </w:r>
      <w:r w:rsidRPr="000C642E">
        <w:t xml:space="preserve"> 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  <w:lang w:val="fr-FR"/>
        </w:rPr>
      </w:pPr>
      <w:r w:rsidRPr="00182846">
        <w:rPr>
          <w:rFonts w:ascii="Comic Sans MS" w:hAnsi="Comic Sans MS"/>
          <w:sz w:val="28"/>
          <w:szCs w:val="28"/>
          <w:lang w:val="fr-FR"/>
        </w:rPr>
        <w:t>il est minuit</w:t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</w:r>
      <w:r w:rsidRPr="00182846">
        <w:rPr>
          <w:rFonts w:ascii="Comic Sans MS" w:hAnsi="Comic Sans MS"/>
          <w:sz w:val="28"/>
          <w:szCs w:val="28"/>
          <w:lang w:val="fr-FR"/>
        </w:rPr>
        <w:tab/>
        <w:t>it’s midnight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  <w:r w:rsidRPr="00182846">
        <w:rPr>
          <w:rFonts w:ascii="Comic Sans MS" w:hAnsi="Comic Sans MS"/>
          <w:sz w:val="28"/>
          <w:szCs w:val="28"/>
        </w:rPr>
        <w:t>à deux heures</w:t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</w:r>
      <w:r w:rsidRPr="00182846">
        <w:rPr>
          <w:rFonts w:ascii="Comic Sans MS" w:hAnsi="Comic Sans MS"/>
          <w:sz w:val="28"/>
          <w:szCs w:val="28"/>
        </w:rPr>
        <w:tab/>
        <w:t>at 2 o’clock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/>
          <w:b/>
          <w:sz w:val="28"/>
          <w:szCs w:val="28"/>
        </w:rPr>
      </w:pPr>
      <w:r w:rsidRPr="00182846">
        <w:rPr>
          <w:rFonts w:ascii="Kristen ITC" w:hAnsi="Kristen ITC"/>
          <w:b/>
          <w:sz w:val="28"/>
          <w:szCs w:val="28"/>
        </w:rPr>
        <w:t xml:space="preserve">I: </w:t>
      </w:r>
      <w:r w:rsidRPr="00182846">
        <w:rPr>
          <w:rFonts w:ascii="Kristen ITC" w:hAnsi="Kristen ITC"/>
          <w:b/>
          <w:sz w:val="28"/>
          <w:szCs w:val="28"/>
        </w:rPr>
        <w:tab/>
        <w:t>Daily routine</w:t>
      </w:r>
    </w:p>
    <w:p w:rsidR="00576D6A" w:rsidRPr="00182846" w:rsidRDefault="00576D6A" w:rsidP="00F13209">
      <w:pPr>
        <w:contextualSpacing/>
        <w:rPr>
          <w:rFonts w:ascii="Comic Sans MS" w:hAnsi="Comic Sans MS"/>
          <w:b/>
          <w:sz w:val="28"/>
          <w:szCs w:val="28"/>
          <w:u w:val="single"/>
        </w:rPr>
      </w:pP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quitte la maison.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leave the house.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rencontre mes amis.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meet my friends.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parle avec mes amis.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talk with my friends.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J’arrive à l’école.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arrive at school.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BLOGGER_PHOTO_ID_5505034887190643810" o:spid="_x0000_s1254" type="#_x0000_t75" alt="school-Coloring" href="http://1.bp.blogspot.com/_U8HiDdTziyc/TGXQEB8hhGI/AAAAAAAAGOw/phQFLA9pBlc/s1600/school-Coloring" style="position:absolute;margin-left:376.75pt;margin-top:13.85pt;width:179.85pt;height:187.9pt;z-index:251744256;visibility:visible" o:button="t">
            <v:fill o:detectmouseclick="t"/>
            <v:imagedata r:id="rId123" o:title=""/>
          </v:shape>
        </w:pict>
      </w:r>
      <w:r w:rsidRPr="00182846">
        <w:rPr>
          <w:rFonts w:ascii="Comic Sans MS" w:hAnsi="Comic Sans MS" w:cs="Arial"/>
          <w:sz w:val="28"/>
          <w:szCs w:val="28"/>
        </w:rPr>
        <w:t>J’écoute le prof.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listen to the teacher.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travaille en classe.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work in class.</w:t>
      </w:r>
      <w:r w:rsidRPr="00182846">
        <w:rPr>
          <w:rFonts w:ascii="Trebuchet MS" w:hAnsi="Trebuchet MS"/>
          <w:color w:val="3D81EE"/>
        </w:rPr>
        <w:t xml:space="preserve"> 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regarde la télé.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watch the television.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tape à l’ordinateur.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type on the computer.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mange à la cantine.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eat at the cantine.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joue avec mes amis.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play with my friends.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visite la bilbliothèque.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visit the library.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quitte l’école.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leave the school.</w:t>
      </w:r>
    </w:p>
    <w:p w:rsidR="00576D6A" w:rsidRPr="00182846" w:rsidRDefault="00576D6A" w:rsidP="00F13209">
      <w:pPr>
        <w:spacing w:line="240" w:lineRule="auto"/>
        <w:contextualSpacing/>
        <w:rPr>
          <w:rFonts w:ascii="Comic Sans MS" w:hAnsi="Comic Sans MS" w:cs="Arial"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  <w:r>
        <w:rPr>
          <w:noProof/>
          <w:lang w:eastAsia="en-GB"/>
        </w:rPr>
        <w:pict>
          <v:shape id="Picture 178" o:spid="_x0000_s1255" type="#_x0000_t75" alt="http://www.veryhappypig.com/page/teacher_clipart_11.gif" style="position:absolute;margin-left:299.45pt;margin-top:-4.8pt;width:233.15pt;height:251.85pt;z-index:251746304;visibility:visible">
            <v:imagedata r:id="rId124" o:title=""/>
          </v:shape>
        </w:pict>
      </w:r>
      <w:r w:rsidRPr="00182846">
        <w:rPr>
          <w:rFonts w:ascii="Kristen ITC" w:hAnsi="Kristen ITC" w:cs="Arial"/>
          <w:b/>
          <w:sz w:val="28"/>
          <w:szCs w:val="28"/>
        </w:rPr>
        <w:t>J:</w:t>
      </w:r>
      <w:r w:rsidRPr="00182846">
        <w:rPr>
          <w:rFonts w:ascii="Kristen ITC" w:hAnsi="Kristen ITC" w:cs="Arial"/>
          <w:b/>
          <w:sz w:val="28"/>
          <w:szCs w:val="28"/>
        </w:rPr>
        <w:tab/>
        <w:t>Avoir</w:t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b/>
          <w:sz w:val="28"/>
          <w:szCs w:val="28"/>
        </w:rPr>
        <w:tab/>
      </w:r>
      <w:r w:rsidRPr="00182846">
        <w:rPr>
          <w:rFonts w:ascii="Kristen ITC" w:hAnsi="Kristen ITC" w:cs="Arial"/>
          <w:b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j’ai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tu as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il/elle a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he/she has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on a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we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nous avons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we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vous avez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(pl.)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ils/elles ont</w:t>
      </w:r>
      <w:r w:rsidRPr="00182846">
        <w:rPr>
          <w:rFonts w:ascii="Comic Sans MS" w:hAnsi="Comic Sans MS" w:cs="Arial"/>
          <w:sz w:val="28"/>
          <w:szCs w:val="28"/>
        </w:rPr>
        <w:tab/>
        <w:t>they have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n’ai pas de..</w:t>
      </w:r>
      <w:r w:rsidRPr="00182846">
        <w:rPr>
          <w:rFonts w:ascii="Comic Sans MS" w:hAnsi="Comic Sans MS" w:cs="Arial"/>
          <w:sz w:val="28"/>
          <w:szCs w:val="28"/>
        </w:rPr>
        <w:tab/>
        <w:t>I don’t have any…</w:t>
      </w:r>
      <w:r w:rsidRPr="000C642E">
        <w:t xml:space="preserve"> 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ab/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  <w:r>
        <w:rPr>
          <w:noProof/>
          <w:lang w:eastAsia="en-GB"/>
        </w:rPr>
        <w:pict>
          <v:shape id="Picture 177" o:spid="_x0000_s1256" type="#_x0000_t75" alt="http://2.bp.blogspot.com/_NyFOo2c94bw/RXqoySGs3GI/AAAAAAAAAB4/K-lLUN8Oiyg/s400/teacher_clipart_9.gif" style="position:absolute;margin-left:299.45pt;margin-top:7.45pt;width:221.65pt;height:211.05pt;z-index:251745280;visibility:visible">
            <v:imagedata r:id="rId125" o:title=""/>
          </v:shape>
        </w:pict>
      </w:r>
      <w:r w:rsidRPr="00182846">
        <w:rPr>
          <w:rFonts w:ascii="Kristen ITC" w:hAnsi="Kristen ITC" w:cs="Arial"/>
          <w:b/>
          <w:sz w:val="28"/>
          <w:szCs w:val="28"/>
        </w:rPr>
        <w:t>K:</w:t>
      </w:r>
      <w:r w:rsidRPr="00182846">
        <w:rPr>
          <w:rFonts w:ascii="Kristen ITC" w:hAnsi="Kristen ITC" w:cs="Arial"/>
          <w:b/>
          <w:sz w:val="28"/>
          <w:szCs w:val="28"/>
        </w:rPr>
        <w:tab/>
        <w:t>Etre</w:t>
      </w: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je suis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am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tu es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are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il/elle est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he/she is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on est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we are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nous sommes</w:t>
      </w:r>
      <w:r w:rsidRPr="00182846">
        <w:rPr>
          <w:rFonts w:ascii="Comic Sans MS" w:hAnsi="Comic Sans MS" w:cs="Arial"/>
          <w:sz w:val="28"/>
          <w:szCs w:val="28"/>
        </w:rPr>
        <w:tab/>
        <w:t>we are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vous êtes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(pl.) are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ils/elles sont</w:t>
      </w:r>
      <w:r w:rsidRPr="00182846">
        <w:rPr>
          <w:rFonts w:ascii="Comic Sans MS" w:hAnsi="Comic Sans MS" w:cs="Arial"/>
          <w:sz w:val="28"/>
          <w:szCs w:val="28"/>
        </w:rPr>
        <w:tab/>
        <w:t>they are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w:pict>
          <v:shape id="Picture 179" o:spid="_x0000_s1257" type="#_x0000_t75" alt="http://cmsweb1.loudoun.k12.va.us/509_12542905344/lib/509_12542905344/thinkingcapwhoa_color.gif" style="position:absolute;margin-left:323.05pt;margin-top:19.7pt;width:216.35pt;height:250.15pt;z-index:251747328;visibility:visible">
            <v:imagedata r:id="rId107" o:title=""/>
          </v:shape>
        </w:pic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</w:p>
    <w:p w:rsidR="00576D6A" w:rsidRPr="00182846" w:rsidRDefault="00576D6A" w:rsidP="00F13209">
      <w:pPr>
        <w:contextualSpacing/>
        <w:rPr>
          <w:rFonts w:ascii="Kristen ITC" w:hAnsi="Kristen ITC" w:cs="Arial"/>
          <w:b/>
          <w:sz w:val="28"/>
          <w:szCs w:val="28"/>
        </w:rPr>
      </w:pPr>
      <w:r w:rsidRPr="00182846">
        <w:rPr>
          <w:rFonts w:ascii="Kristen ITC" w:hAnsi="Kristen ITC" w:cs="Arial"/>
          <w:b/>
          <w:sz w:val="28"/>
          <w:szCs w:val="28"/>
        </w:rPr>
        <w:t>L:</w:t>
      </w:r>
      <w:r w:rsidRPr="00182846">
        <w:rPr>
          <w:rFonts w:ascii="Kristen ITC" w:hAnsi="Kristen ITC" w:cs="Arial"/>
          <w:b/>
          <w:sz w:val="28"/>
          <w:szCs w:val="28"/>
        </w:rPr>
        <w:tab/>
        <w:t xml:space="preserve"> Faire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b/>
          <w:sz w:val="28"/>
          <w:szCs w:val="28"/>
          <w:u w:val="single"/>
        </w:rPr>
      </w:pP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j</w:t>
      </w:r>
      <w:r w:rsidRPr="00182846">
        <w:rPr>
          <w:rFonts w:ascii="Comic Sans MS" w:hAnsi="Comic Sans MS" w:cs="Arial"/>
          <w:sz w:val="28"/>
          <w:szCs w:val="28"/>
        </w:rPr>
        <w:t>e fais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I do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tu fais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do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il/elle fait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he/she does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on fait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we do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nous faisons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we do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vous faites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you (pl.) do</w:t>
      </w:r>
    </w:p>
    <w:p w:rsidR="00576D6A" w:rsidRPr="00182846" w:rsidRDefault="00576D6A" w:rsidP="00F13209">
      <w:pPr>
        <w:contextualSpacing/>
        <w:rPr>
          <w:rFonts w:ascii="Comic Sans MS" w:hAnsi="Comic Sans MS" w:cs="Arial"/>
          <w:sz w:val="28"/>
          <w:szCs w:val="28"/>
        </w:rPr>
      </w:pPr>
      <w:r w:rsidRPr="00182846">
        <w:rPr>
          <w:rFonts w:ascii="Comic Sans MS" w:hAnsi="Comic Sans MS" w:cs="Arial"/>
          <w:sz w:val="28"/>
          <w:szCs w:val="28"/>
        </w:rPr>
        <w:t>ils/elles font</w:t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</w:r>
      <w:r w:rsidRPr="00182846">
        <w:rPr>
          <w:rFonts w:ascii="Comic Sans MS" w:hAnsi="Comic Sans MS" w:cs="Arial"/>
          <w:sz w:val="28"/>
          <w:szCs w:val="28"/>
        </w:rPr>
        <w:tab/>
        <w:t>they do</w:t>
      </w:r>
      <w:r w:rsidRPr="000C642E">
        <w:t xml:space="preserve"> </w:t>
      </w:r>
    </w:p>
    <w:p w:rsidR="00576D6A" w:rsidRDefault="00576D6A" w:rsidP="00F13209">
      <w:pPr>
        <w:spacing w:line="240" w:lineRule="auto"/>
        <w:contextualSpacing/>
      </w:pPr>
    </w:p>
    <w:p w:rsidR="00576D6A" w:rsidRPr="00F13209" w:rsidRDefault="00576D6A" w:rsidP="00F13209"/>
    <w:sectPr w:rsidR="00576D6A" w:rsidRPr="00F13209" w:rsidSect="00082381">
      <w:footerReference w:type="even" r:id="rId126"/>
      <w:footerReference w:type="default" r:id="rId12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D6A" w:rsidRDefault="00576D6A" w:rsidP="00034504">
      <w:pPr>
        <w:spacing w:after="0" w:line="240" w:lineRule="auto"/>
      </w:pPr>
      <w:r>
        <w:separator/>
      </w:r>
    </w:p>
  </w:endnote>
  <w:endnote w:type="continuationSeparator" w:id="0">
    <w:p w:rsidR="00576D6A" w:rsidRDefault="00576D6A" w:rsidP="0003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idprin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D6A" w:rsidRDefault="00576D6A" w:rsidP="000823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6D6A" w:rsidRDefault="00576D6A" w:rsidP="0008238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D6A" w:rsidRDefault="00576D6A" w:rsidP="000823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576D6A" w:rsidRDefault="00576D6A" w:rsidP="0008238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D6A" w:rsidRDefault="00576D6A" w:rsidP="00034504">
      <w:pPr>
        <w:spacing w:after="0" w:line="240" w:lineRule="auto"/>
      </w:pPr>
      <w:r>
        <w:separator/>
      </w:r>
    </w:p>
  </w:footnote>
  <w:footnote w:type="continuationSeparator" w:id="0">
    <w:p w:rsidR="00576D6A" w:rsidRDefault="00576D6A" w:rsidP="00034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3A2F"/>
    <w:multiLevelType w:val="hybridMultilevel"/>
    <w:tmpl w:val="9C3AE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30D0C"/>
    <w:multiLevelType w:val="hybridMultilevel"/>
    <w:tmpl w:val="B11C16E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FCC403F"/>
    <w:multiLevelType w:val="hybridMultilevel"/>
    <w:tmpl w:val="F74829A8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">
    <w:nsid w:val="15591EF6"/>
    <w:multiLevelType w:val="hybridMultilevel"/>
    <w:tmpl w:val="271CD8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EE289B"/>
    <w:multiLevelType w:val="hybridMultilevel"/>
    <w:tmpl w:val="B9880E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5B0AD8"/>
    <w:multiLevelType w:val="hybridMultilevel"/>
    <w:tmpl w:val="2112FF7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21130990"/>
    <w:multiLevelType w:val="hybridMultilevel"/>
    <w:tmpl w:val="0D84E8AC"/>
    <w:lvl w:ilvl="0" w:tplc="DBEA22F8">
      <w:start w:val="1"/>
      <w:numFmt w:val="decimal"/>
      <w:lvlText w:val="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10481E"/>
    <w:multiLevelType w:val="hybridMultilevel"/>
    <w:tmpl w:val="DEFC21DA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234016D5"/>
    <w:multiLevelType w:val="hybridMultilevel"/>
    <w:tmpl w:val="55B43B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C62092"/>
    <w:multiLevelType w:val="hybridMultilevel"/>
    <w:tmpl w:val="7CC02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609A0"/>
    <w:multiLevelType w:val="hybridMultilevel"/>
    <w:tmpl w:val="0D7A46C4"/>
    <w:lvl w:ilvl="0" w:tplc="19D6A5BE">
      <w:start w:val="1"/>
      <w:numFmt w:val="lowerLetter"/>
      <w:lvlText w:val="%1)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1" w:tplc="F8545D08">
      <w:start w:val="1"/>
      <w:numFmt w:val="lowerLetter"/>
      <w:lvlText w:val="%2)"/>
      <w:lvlJc w:val="left"/>
      <w:pPr>
        <w:tabs>
          <w:tab w:val="num" w:pos="30"/>
        </w:tabs>
        <w:ind w:left="30" w:hanging="390"/>
      </w:pPr>
      <w:rPr>
        <w:rFonts w:cs="Times New Roman"/>
      </w:rPr>
    </w:lvl>
    <w:lvl w:ilvl="2" w:tplc="08090011">
      <w:start w:val="1"/>
      <w:numFmt w:val="decimal"/>
      <w:lvlText w:val="%3)"/>
      <w:lvlJc w:val="left"/>
      <w:pPr>
        <w:ind w:left="90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1D6979"/>
    <w:multiLevelType w:val="hybridMultilevel"/>
    <w:tmpl w:val="199A73BE"/>
    <w:lvl w:ilvl="0" w:tplc="E1A0460E">
      <w:start w:val="1"/>
      <w:numFmt w:val="decimal"/>
      <w:lvlText w:val="%1."/>
      <w:lvlJc w:val="left"/>
      <w:pPr>
        <w:ind w:left="1800" w:hanging="360"/>
      </w:pPr>
      <w:rPr>
        <w:rFonts w:ascii="Comic Sans MS" w:eastAsia="Times New Roman" w:hAnsi="Comic Sans MS" w:cs="Times New Roman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38A5520E"/>
    <w:multiLevelType w:val="hybridMultilevel"/>
    <w:tmpl w:val="69D23F2C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477E67DA"/>
    <w:multiLevelType w:val="hybridMultilevel"/>
    <w:tmpl w:val="BE101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2386768"/>
    <w:multiLevelType w:val="hybridMultilevel"/>
    <w:tmpl w:val="FB6E4A32"/>
    <w:lvl w:ilvl="0" w:tplc="8582556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775DF6"/>
    <w:multiLevelType w:val="hybridMultilevel"/>
    <w:tmpl w:val="187817D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4F71D4"/>
    <w:multiLevelType w:val="hybridMultilevel"/>
    <w:tmpl w:val="FE9656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AB651C3"/>
    <w:multiLevelType w:val="hybridMultilevel"/>
    <w:tmpl w:val="24808E82"/>
    <w:lvl w:ilvl="0" w:tplc="E2BC01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EF2FCD"/>
    <w:multiLevelType w:val="hybridMultilevel"/>
    <w:tmpl w:val="D7B86B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E93C62"/>
    <w:multiLevelType w:val="hybridMultilevel"/>
    <w:tmpl w:val="DF10F864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>
    <w:nsid w:val="60321D4B"/>
    <w:multiLevelType w:val="hybridMultilevel"/>
    <w:tmpl w:val="F76CB6D8"/>
    <w:lvl w:ilvl="0" w:tplc="5320464A">
      <w:start w:val="1"/>
      <w:numFmt w:val="lowerRoman"/>
      <w:lvlText w:val="(%1)"/>
      <w:lvlJc w:val="left"/>
      <w:pPr>
        <w:ind w:left="1440" w:hanging="108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21760E"/>
    <w:multiLevelType w:val="hybridMultilevel"/>
    <w:tmpl w:val="6FBAB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CB1721"/>
    <w:multiLevelType w:val="hybridMultilevel"/>
    <w:tmpl w:val="A25E70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6373A9"/>
    <w:multiLevelType w:val="hybridMultilevel"/>
    <w:tmpl w:val="BEDE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702DB"/>
    <w:multiLevelType w:val="hybridMultilevel"/>
    <w:tmpl w:val="3B7A22EA"/>
    <w:lvl w:ilvl="0" w:tplc="080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11"/>
  </w:num>
  <w:num w:numId="5">
    <w:abstractNumId w:val="10"/>
  </w:num>
  <w:num w:numId="6">
    <w:abstractNumId w:val="4"/>
  </w:num>
  <w:num w:numId="7">
    <w:abstractNumId w:val="3"/>
  </w:num>
  <w:num w:numId="8">
    <w:abstractNumId w:val="18"/>
  </w:num>
  <w:num w:numId="9">
    <w:abstractNumId w:val="8"/>
  </w:num>
  <w:num w:numId="10">
    <w:abstractNumId w:val="15"/>
  </w:num>
  <w:num w:numId="11">
    <w:abstractNumId w:val="20"/>
  </w:num>
  <w:num w:numId="12">
    <w:abstractNumId w:val="24"/>
  </w:num>
  <w:num w:numId="13">
    <w:abstractNumId w:val="19"/>
  </w:num>
  <w:num w:numId="14">
    <w:abstractNumId w:val="17"/>
  </w:num>
  <w:num w:numId="15">
    <w:abstractNumId w:val="5"/>
  </w:num>
  <w:num w:numId="16">
    <w:abstractNumId w:val="2"/>
  </w:num>
  <w:num w:numId="17">
    <w:abstractNumId w:val="21"/>
  </w:num>
  <w:num w:numId="18">
    <w:abstractNumId w:val="7"/>
  </w:num>
  <w:num w:numId="19">
    <w:abstractNumId w:val="1"/>
  </w:num>
  <w:num w:numId="20">
    <w:abstractNumId w:val="14"/>
  </w:num>
  <w:num w:numId="21">
    <w:abstractNumId w:val="23"/>
  </w:num>
  <w:num w:numId="22">
    <w:abstractNumId w:val="6"/>
  </w:num>
  <w:num w:numId="23">
    <w:abstractNumId w:val="22"/>
  </w:num>
  <w:num w:numId="24">
    <w:abstractNumId w:val="1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3209"/>
    <w:rsid w:val="00034504"/>
    <w:rsid w:val="00040A32"/>
    <w:rsid w:val="00082381"/>
    <w:rsid w:val="000879DF"/>
    <w:rsid w:val="000C642E"/>
    <w:rsid w:val="000F713D"/>
    <w:rsid w:val="000F7337"/>
    <w:rsid w:val="001148FE"/>
    <w:rsid w:val="00141726"/>
    <w:rsid w:val="0017030A"/>
    <w:rsid w:val="00182846"/>
    <w:rsid w:val="001837B9"/>
    <w:rsid w:val="0018797A"/>
    <w:rsid w:val="001C07B3"/>
    <w:rsid w:val="001C1D20"/>
    <w:rsid w:val="001D6B18"/>
    <w:rsid w:val="001F493B"/>
    <w:rsid w:val="001F573E"/>
    <w:rsid w:val="001F6387"/>
    <w:rsid w:val="002016E8"/>
    <w:rsid w:val="00201DAD"/>
    <w:rsid w:val="00217764"/>
    <w:rsid w:val="00232B8D"/>
    <w:rsid w:val="00256C93"/>
    <w:rsid w:val="00260C6D"/>
    <w:rsid w:val="002A0E3C"/>
    <w:rsid w:val="002D77F3"/>
    <w:rsid w:val="002E70AE"/>
    <w:rsid w:val="002F0BE0"/>
    <w:rsid w:val="002F5B93"/>
    <w:rsid w:val="003012DD"/>
    <w:rsid w:val="00302056"/>
    <w:rsid w:val="00330E96"/>
    <w:rsid w:val="003D3783"/>
    <w:rsid w:val="003D7627"/>
    <w:rsid w:val="003E0D19"/>
    <w:rsid w:val="00446284"/>
    <w:rsid w:val="00452EA2"/>
    <w:rsid w:val="0049108A"/>
    <w:rsid w:val="00497B27"/>
    <w:rsid w:val="004C5061"/>
    <w:rsid w:val="004C53C5"/>
    <w:rsid w:val="004D15AA"/>
    <w:rsid w:val="004D4E00"/>
    <w:rsid w:val="004E3B5D"/>
    <w:rsid w:val="004F56CC"/>
    <w:rsid w:val="0053395C"/>
    <w:rsid w:val="00537E0A"/>
    <w:rsid w:val="00576D6A"/>
    <w:rsid w:val="005816AE"/>
    <w:rsid w:val="00583FD6"/>
    <w:rsid w:val="005A556C"/>
    <w:rsid w:val="005A754F"/>
    <w:rsid w:val="005D4E09"/>
    <w:rsid w:val="00633931"/>
    <w:rsid w:val="00666479"/>
    <w:rsid w:val="0069558C"/>
    <w:rsid w:val="006A51BC"/>
    <w:rsid w:val="006D1196"/>
    <w:rsid w:val="006E76BA"/>
    <w:rsid w:val="007355D6"/>
    <w:rsid w:val="0075402F"/>
    <w:rsid w:val="007C18B4"/>
    <w:rsid w:val="007F5FA8"/>
    <w:rsid w:val="00806E0A"/>
    <w:rsid w:val="00812A56"/>
    <w:rsid w:val="00816D28"/>
    <w:rsid w:val="0083144D"/>
    <w:rsid w:val="008A18DD"/>
    <w:rsid w:val="008A6DB4"/>
    <w:rsid w:val="008C03E5"/>
    <w:rsid w:val="008F36E5"/>
    <w:rsid w:val="00925600"/>
    <w:rsid w:val="00935AFA"/>
    <w:rsid w:val="00943C6D"/>
    <w:rsid w:val="00951E04"/>
    <w:rsid w:val="009577AC"/>
    <w:rsid w:val="009639A8"/>
    <w:rsid w:val="009B1F41"/>
    <w:rsid w:val="009D38D2"/>
    <w:rsid w:val="009F1DBD"/>
    <w:rsid w:val="00A229A2"/>
    <w:rsid w:val="00A56E16"/>
    <w:rsid w:val="00B66460"/>
    <w:rsid w:val="00B67D00"/>
    <w:rsid w:val="00BE67D3"/>
    <w:rsid w:val="00C0457F"/>
    <w:rsid w:val="00C3288C"/>
    <w:rsid w:val="00C34639"/>
    <w:rsid w:val="00C66059"/>
    <w:rsid w:val="00C737F3"/>
    <w:rsid w:val="00C7690A"/>
    <w:rsid w:val="00CB038A"/>
    <w:rsid w:val="00CC2D3E"/>
    <w:rsid w:val="00CF5932"/>
    <w:rsid w:val="00D21854"/>
    <w:rsid w:val="00D23A8B"/>
    <w:rsid w:val="00D56567"/>
    <w:rsid w:val="00DA4496"/>
    <w:rsid w:val="00DB2EFB"/>
    <w:rsid w:val="00DF21B1"/>
    <w:rsid w:val="00E119E7"/>
    <w:rsid w:val="00E47032"/>
    <w:rsid w:val="00E65B9B"/>
    <w:rsid w:val="00E761EB"/>
    <w:rsid w:val="00E8509F"/>
    <w:rsid w:val="00E857DB"/>
    <w:rsid w:val="00EC0581"/>
    <w:rsid w:val="00ED20DB"/>
    <w:rsid w:val="00ED34D1"/>
    <w:rsid w:val="00EE4108"/>
    <w:rsid w:val="00F13209"/>
    <w:rsid w:val="00FC5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20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13209"/>
    <w:pPr>
      <w:tabs>
        <w:tab w:val="center" w:pos="4153"/>
        <w:tab w:val="right" w:pos="8306"/>
      </w:tabs>
      <w:spacing w:after="0" w:line="240" w:lineRule="auto"/>
    </w:pPr>
    <w:rPr>
      <w:rFonts w:ascii="Comic Sans MS" w:eastAsia="Times New Roman" w:hAnsi="Comic Sans MS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13209"/>
    <w:rPr>
      <w:rFonts w:ascii="Comic Sans MS" w:hAnsi="Comic Sans MS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F13209"/>
    <w:rPr>
      <w:rFonts w:cs="Times New Roman"/>
    </w:rPr>
  </w:style>
  <w:style w:type="paragraph" w:styleId="ListParagraph">
    <w:name w:val="List Paragraph"/>
    <w:basedOn w:val="Normal"/>
    <w:uiPriority w:val="99"/>
    <w:qFormat/>
    <w:rsid w:val="00F13209"/>
    <w:pPr>
      <w:spacing w:after="0" w:line="240" w:lineRule="auto"/>
      <w:ind w:left="720"/>
    </w:pPr>
    <w:rPr>
      <w:rFonts w:ascii="Arial" w:eastAsia="Times New Roman" w:hAnsi="Arial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F1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32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82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2381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wmf"/><Relationship Id="rId69" Type="http://schemas.openxmlformats.org/officeDocument/2006/relationships/image" Target="media/image63.jpeg"/><Relationship Id="rId77" Type="http://schemas.openxmlformats.org/officeDocument/2006/relationships/image" Target="media/image71.wmf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wmf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wmf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jpeg"/><Relationship Id="rId124" Type="http://schemas.openxmlformats.org/officeDocument/2006/relationships/image" Target="media/image118.png"/><Relationship Id="rId12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wmf"/><Relationship Id="rId70" Type="http://schemas.openxmlformats.org/officeDocument/2006/relationships/image" Target="media/image64.png"/><Relationship Id="rId75" Type="http://schemas.openxmlformats.org/officeDocument/2006/relationships/image" Target="media/image69.wmf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gif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wmf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wmf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wmf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61" Type="http://schemas.openxmlformats.org/officeDocument/2006/relationships/image" Target="media/image55.wmf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31</Pages>
  <Words>2976</Words>
  <Characters>16966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Hyndland Secondary</dc:title>
  <dc:subject/>
  <dc:creator>stef</dc:creator>
  <cp:keywords/>
  <dc:description/>
  <cp:lastModifiedBy>SB9321B</cp:lastModifiedBy>
  <cp:revision>2</cp:revision>
  <cp:lastPrinted>2012-08-16T11:59:00Z</cp:lastPrinted>
  <dcterms:created xsi:type="dcterms:W3CDTF">2012-08-16T12:01:00Z</dcterms:created>
  <dcterms:modified xsi:type="dcterms:W3CDTF">2012-08-16T12:01:00Z</dcterms:modified>
</cp:coreProperties>
</file>